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65E" w:rsidRPr="009F6A50" w:rsidRDefault="00512641">
      <w:pPr>
        <w:pStyle w:val="af8"/>
        <w:rPr>
          <w:lang w:val="ru-RU"/>
        </w:rPr>
      </w:pPr>
      <w:r>
        <w:rPr>
          <w:rFonts w:ascii="Tahoma" w:hAnsi="Tahoma" w:cs="Tahoma"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28FF93" wp14:editId="19E17DBA">
                <wp:simplePos x="0" y="0"/>
                <wp:positionH relativeFrom="column">
                  <wp:posOffset>3053715</wp:posOffset>
                </wp:positionH>
                <wp:positionV relativeFrom="paragraph">
                  <wp:posOffset>-399415</wp:posOffset>
                </wp:positionV>
                <wp:extent cx="3476625" cy="3810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41" w:rsidRPr="00512641" w:rsidRDefault="00512641" w:rsidP="00512641">
                            <w:pPr>
                              <w:rPr>
                                <w:b/>
                                <w:color w:val="BBC43B" w:themeColor="accent3"/>
                                <w:sz w:val="30"/>
                                <w:szCs w:val="30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12641">
                              <w:rPr>
                                <w:b/>
                                <w:color w:val="BBC43B" w:themeColor="accent3"/>
                                <w:sz w:val="30"/>
                                <w:szCs w:val="30"/>
                                <w:lang w:val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Спасибо 6 «А» за название!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8FF93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40.45pt;margin-top:-31.45pt;width:273.75pt;height:3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" filled="f" stroked="f" strokeweight=".5pt">
                <v:textbox>
                  <w:txbxContent>
                    <w:p w:rsidR="00512641" w:rsidRPr="00512641" w:rsidRDefault="00512641" w:rsidP="00512641">
                      <w:pPr>
                        <w:rPr>
                          <w:b/>
                          <w:color w:val="BBC43B" w:themeColor="accent3"/>
                          <w:sz w:val="30"/>
                          <w:szCs w:val="30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12641">
                        <w:rPr>
                          <w:b/>
                          <w:color w:val="BBC43B" w:themeColor="accent3"/>
                          <w:sz w:val="30"/>
                          <w:szCs w:val="30"/>
                          <w:lang w:val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Спасибо 6 «А» за название!</w:t>
                      </w:r>
                    </w:p>
                  </w:txbxContent>
                </v:textbox>
              </v:shape>
            </w:pict>
          </mc:Fallback>
        </mc:AlternateContent>
      </w:r>
      <w:r w:rsidR="00837FC6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A0FB72" wp14:editId="0CDB2B12">
                <wp:simplePos x="0" y="0"/>
                <wp:positionH relativeFrom="column">
                  <wp:posOffset>846455</wp:posOffset>
                </wp:positionH>
                <wp:positionV relativeFrom="paragraph">
                  <wp:posOffset>-522605</wp:posOffset>
                </wp:positionV>
                <wp:extent cx="7743825" cy="762000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7FC6" w:rsidRPr="00837FC6" w:rsidRDefault="00837FC6" w:rsidP="00837FC6">
                            <w:pPr>
                              <w:pStyle w:val="af8"/>
                              <w:rPr>
                                <w:rFonts w:ascii="Jokerman" w:hAnsi="Jokerman" w:cs="Vrinda"/>
                                <w:b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7FC6">
                              <w:rPr>
                                <w:rFonts w:ascii="Jokerman" w:hAnsi="Jokerman" w:cs="Vrinda"/>
                                <w:b/>
                                <w:sz w:val="50"/>
                                <w:szCs w:val="5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0FB72" id="Поле 61" o:spid="_x0000_s1027" type="#_x0000_t202" style="position:absolute;margin-left:66.65pt;margin-top:-41.15pt;width:609.75pt;height:60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" filled="f" stroked="f">
                <v:textbox>
                  <w:txbxContent>
                    <w:p w:rsidR="00837FC6" w:rsidRPr="00837FC6" w:rsidRDefault="00837FC6" w:rsidP="00837FC6">
                      <w:pPr>
                        <w:pStyle w:val="af8"/>
                        <w:rPr>
                          <w:rFonts w:ascii="Jokerman" w:hAnsi="Jokerman" w:cs="Vrinda"/>
                          <w:b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7FC6">
                        <w:rPr>
                          <w:rFonts w:ascii="Jokerman" w:hAnsi="Jokerman" w:cs="Vrinda"/>
                          <w:b/>
                          <w:sz w:val="50"/>
                          <w:szCs w:val="5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October</w:t>
                      </w:r>
                    </w:p>
                  </w:txbxContent>
                </v:textbox>
              </v:shape>
            </w:pict>
          </mc:Fallback>
        </mc:AlternateContent>
      </w:r>
      <w:r w:rsidR="00837FC6"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0FFF52" wp14:editId="33C2C5F4">
                <wp:simplePos x="0" y="0"/>
                <wp:positionH relativeFrom="column">
                  <wp:posOffset>-222885</wp:posOffset>
                </wp:positionH>
                <wp:positionV relativeFrom="paragraph">
                  <wp:posOffset>-523240</wp:posOffset>
                </wp:positionV>
                <wp:extent cx="2882265" cy="590550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7FC6" w:rsidRPr="00837FC6" w:rsidRDefault="00837FC6" w:rsidP="00837FC6">
                            <w:pPr>
                              <w:pStyle w:val="af8"/>
                              <w:rPr>
                                <w:rFonts w:ascii="Curlz MT" w:hAnsi="Curlz MT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7FC6">
                              <w:rPr>
                                <w:rFonts w:ascii="Curlz MT" w:hAnsi="Curlz MT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FFF52" id="Поле 60" o:spid="_x0000_s1028" type="#_x0000_t202" style="position:absolute;margin-left:-17.55pt;margin-top:-41.2pt;width:226.95pt;height:4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" filled="f" stroked="f">
                <v:textbox>
                  <w:txbxContent>
                    <w:p w:rsidR="00837FC6" w:rsidRPr="00837FC6" w:rsidRDefault="00837FC6" w:rsidP="00837FC6">
                      <w:pPr>
                        <w:pStyle w:val="af8"/>
                        <w:rPr>
                          <w:rFonts w:ascii="Curlz MT" w:hAnsi="Curlz MT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37FC6">
                        <w:rPr>
                          <w:rFonts w:ascii="Curlz MT" w:hAnsi="Curlz MT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="000B15A8">
        <w:rPr>
          <w:b/>
          <w:sz w:val="32"/>
          <w:szCs w:val="32"/>
          <w:lang w:val="ru-RU" w:eastAsia="ru-RU"/>
        </w:rPr>
        <w:drawing>
          <wp:anchor distT="0" distB="0" distL="114300" distR="114300" simplePos="0" relativeHeight="251717632" behindDoc="1" locked="0" layoutInCell="1" allowOverlap="1" wp14:anchorId="52310153" wp14:editId="3D0CA545">
            <wp:simplePos x="0" y="0"/>
            <wp:positionH relativeFrom="column">
              <wp:posOffset>-346710</wp:posOffset>
            </wp:positionH>
            <wp:positionV relativeFrom="paragraph">
              <wp:posOffset>-456565</wp:posOffset>
            </wp:positionV>
            <wp:extent cx="7743825" cy="438150"/>
            <wp:effectExtent l="0" t="0" r="952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4-akamaru-tyi-prosto-kosmos-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7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1"/>
        <w:gridCol w:w="7589"/>
        <w:gridCol w:w="71"/>
        <w:gridCol w:w="3789"/>
      </w:tblGrid>
      <w:tr w:rsidR="0001065E" w:rsidRPr="00341F09" w:rsidTr="00766F95">
        <w:trPr>
          <w:cantSplit/>
          <w:trHeight w:hRule="exact" w:val="5703"/>
          <w:jc w:val="center"/>
        </w:trPr>
        <w:tc>
          <w:tcPr>
            <w:tcW w:w="766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Pr="009F6A50" w:rsidRDefault="00797CD0">
            <w:pPr>
              <w:pStyle w:val="af8"/>
              <w:rPr>
                <w:lang w:val="ru-RU"/>
              </w:rPr>
            </w:pPr>
            <w:r w:rsidRPr="009F6A50">
              <w:rPr>
                <w:lang w:val="ru-RU" w:eastAsia="ru-RU"/>
              </w:rPr>
              <w:drawing>
                <wp:inline distT="0" distB="0" distL="0" distR="0" wp14:anchorId="1278525D" wp14:editId="2CFC7475">
                  <wp:extent cx="4838700" cy="3571875"/>
                  <wp:effectExtent l="0" t="0" r="0" b="952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159" cy="357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Pr="009F6A50" w:rsidRDefault="0001065E">
            <w:pPr>
              <w:pStyle w:val="af8"/>
              <w:rPr>
                <w:lang w:val="ru-RU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4005" w:type="dxa"/>
              <w:tblLayout w:type="fixed"/>
              <w:tblLook w:val="04A0" w:firstRow="1" w:lastRow="0" w:firstColumn="1" w:lastColumn="0" w:noHBand="0" w:noVBand="1"/>
            </w:tblPr>
            <w:tblGrid>
              <w:gridCol w:w="4005"/>
            </w:tblGrid>
            <w:tr w:rsidR="0001065E" w:rsidRPr="009F6A50" w:rsidTr="00766F95">
              <w:trPr>
                <w:trHeight w:val="5265"/>
              </w:trPr>
              <w:tc>
                <w:tcPr>
                  <w:tcW w:w="5000" w:type="pct"/>
                </w:tcPr>
                <w:p w:rsidR="00766F95" w:rsidRPr="00B15D3F" w:rsidRDefault="00766F95" w:rsidP="00766F95">
                  <w:pPr>
                    <w:rPr>
                      <w:sz w:val="24"/>
                      <w:szCs w:val="24"/>
                      <w:lang w:val="ru-RU"/>
                    </w:rPr>
                  </w:pPr>
                  <w:r w:rsidRPr="00B15D3F">
                    <w:rPr>
                      <w:b/>
                      <w:color w:val="BBC43B" w:themeColor="accent3"/>
                      <w:sz w:val="24"/>
                      <w:szCs w:val="24"/>
                      <w:lang w:val="ru-RU"/>
                      <w14:shadow w14:blurRad="49999" w14:dist="50800" w14:dir="7500000" w14:sx="100000" w14:sy="100000" w14:kx="0" w14:ky="0" w14:algn="tl">
                        <w14:srgbClr w14:val="000000">
                          <w14:alpha w14:val="65000"/>
                          <w14:shade w14:val="5000"/>
                        </w14:srgbClr>
                      </w14:shadow>
                      <w14:textOutline w14:w="9525" w14:cap="flat" w14:cmpd="sng" w14:algn="ctr">
                        <w14:solidFill>
                          <w14:schemeClr w14:val="tx2">
                            <w14:tint w14:val="1000"/>
                          </w14:schemeClr>
                        </w14:solidFill>
                        <w14:prstDash w14:val="solid"/>
                        <w14:round/>
                      </w14:textOutline>
                    </w:rPr>
                    <w:t>Наши редакторы</w:t>
                  </w:r>
                  <w:r w:rsidRPr="00B15D3F">
                    <w:rPr>
                      <w:b/>
                      <w:color w:val="BBC43B" w:themeColor="accent3"/>
                      <w:sz w:val="24"/>
                      <w:szCs w:val="24"/>
                      <w:lang w:val="ru-RU"/>
                      <w14:shadow w14:blurRad="49999" w14:dist="50800" w14:dir="7500000" w14:sx="100000" w14:sy="100000" w14:kx="0" w14:ky="0" w14:algn="tl">
                        <w14:srgbClr w14:val="000000">
                          <w14:alpha w14:val="65000"/>
                          <w14:shade w14:val="5000"/>
                        </w14:srgbClr>
                      </w14:shadow>
                      <w14:textOutline w14:w="9525" w14:cap="flat" w14:cmpd="sng" w14:algn="ctr">
                        <w14:solidFill>
                          <w14:schemeClr w14:val="tx2">
                            <w14:tint w14:val="1000"/>
                          </w14:schemeClr>
                        </w14:solidFill>
                        <w14:prstDash w14:val="solid"/>
                        <w14:round/>
                      </w14:textOutline>
                    </w:rPr>
                    <w:sym w:font="Wingdings" w:char="F04A"/>
                  </w:r>
                </w:p>
                <w:p w:rsidR="0001065E" w:rsidRPr="00766F95" w:rsidRDefault="002437E6" w:rsidP="00766F95">
                  <w:pPr>
                    <w:pStyle w:val="a7"/>
                    <w:spacing w:after="0"/>
                    <w:jc w:val="left"/>
                  </w:pPr>
                  <w:r w:rsidRPr="00B15D3F">
                    <w:rPr>
                      <w:b/>
                      <w:noProof/>
                      <w:color w:val="BBC43B" w:themeColor="accent3"/>
                      <w:sz w:val="32"/>
                      <w:szCs w:val="32"/>
                      <w:lang w:val="ru-RU" w:eastAsia="ru-RU"/>
                      <w14:shadow w14:blurRad="49999" w14:dist="50800" w14:dir="7500000" w14:sx="100000" w14:sy="100000" w14:kx="0" w14:ky="0" w14:algn="tl">
                        <w14:srgbClr w14:val="000000">
                          <w14:alpha w14:val="65000"/>
                          <w14:shade w14:val="5000"/>
                        </w14:srgbClr>
                      </w14:shadow>
                      <w14:textOutline w14:w="9525" w14:cap="flat" w14:cmpd="sng" w14:algn="ctr">
                        <w14:solidFill>
                          <w14:schemeClr w14:val="tx2">
                            <w14:tint w14:val="1000"/>
                          </w14:schemeClr>
                        </w14:solidFill>
                        <w14:prstDash w14:val="solid"/>
                        <w14:round/>
                      </w14:textOutline>
                    </w:rPr>
                    <w:drawing>
                      <wp:anchor distT="0" distB="0" distL="114300" distR="114300" simplePos="0" relativeHeight="251675136" behindDoc="0" locked="0" layoutInCell="1" allowOverlap="1" wp14:anchorId="23261EE0" wp14:editId="087B3917">
                        <wp:simplePos x="0" y="0"/>
                        <wp:positionH relativeFrom="column">
                          <wp:posOffset>812800</wp:posOffset>
                        </wp:positionH>
                        <wp:positionV relativeFrom="paragraph">
                          <wp:posOffset>2804160</wp:posOffset>
                        </wp:positionV>
                        <wp:extent cx="1294765" cy="419100"/>
                        <wp:effectExtent l="171450" t="171450" r="381635" b="361950"/>
                        <wp:wrapNone/>
                        <wp:docPr id="30" name="Рисунок 30" descr="http://cs627318.vk.me/v627318826/21e94/AWOG3GReRLc.jp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cs627318.vk.me/v627318826/21e94/AWOG3GReRLc.jpg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765" cy="419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15D3F">
                    <w:rPr>
                      <w:rFonts w:ascii="Tahoma" w:hAnsi="Tahoma" w:cs="Tahoma"/>
                      <w:b/>
                      <w:noProof/>
                      <w:color w:val="BBC43B" w:themeColor="accent3"/>
                      <w:sz w:val="24"/>
                      <w:lang w:val="ru-RU" w:eastAsia="ru-RU"/>
                      <w14:shadow w14:blurRad="49999" w14:dist="50800" w14:dir="7500000" w14:sx="100000" w14:sy="100000" w14:kx="0" w14:ky="0" w14:algn="tl">
                        <w14:srgbClr w14:val="000000">
                          <w14:alpha w14:val="65000"/>
                          <w14:shade w14:val="5000"/>
                        </w14:srgbClr>
                      </w14:shadow>
                      <w14:textOutline w14:w="9525" w14:cap="flat" w14:cmpd="sng" w14:algn="ctr">
                        <w14:solidFill>
                          <w14:schemeClr w14:val="tx2">
                            <w14:tint w14:val="1000"/>
                          </w14:schemeClr>
                        </w14:solidFill>
                        <w14:prstDash w14:val="solid"/>
                        <w14:round/>
                      </w14:textOutline>
                    </w:rPr>
                    <w:drawing>
                      <wp:anchor distT="0" distB="0" distL="114300" distR="114300" simplePos="0" relativeHeight="251670016" behindDoc="0" locked="0" layoutInCell="1" allowOverlap="1" wp14:anchorId="34A03207" wp14:editId="00AC115D">
                        <wp:simplePos x="0" y="0"/>
                        <wp:positionH relativeFrom="column">
                          <wp:posOffset>931545</wp:posOffset>
                        </wp:positionH>
                        <wp:positionV relativeFrom="paragraph">
                          <wp:posOffset>328295</wp:posOffset>
                        </wp:positionV>
                        <wp:extent cx="1290955" cy="2466975"/>
                        <wp:effectExtent l="171450" t="171450" r="385445" b="371475"/>
                        <wp:wrapThrough wrapText="bothSides">
                          <wp:wrapPolygon edited="0">
                            <wp:start x="3506" y="-1501"/>
                            <wp:lineTo x="-2869" y="-1168"/>
                            <wp:lineTo x="-2869" y="20182"/>
                            <wp:lineTo x="-2231" y="23018"/>
                            <wp:lineTo x="1594" y="24352"/>
                            <wp:lineTo x="1912" y="24686"/>
                            <wp:lineTo x="22949" y="24686"/>
                            <wp:lineTo x="23268" y="24352"/>
                            <wp:lineTo x="26774" y="23018"/>
                            <wp:lineTo x="27412" y="20182"/>
                            <wp:lineTo x="27730" y="667"/>
                            <wp:lineTo x="23268" y="-1168"/>
                            <wp:lineTo x="21356" y="-1501"/>
                            <wp:lineTo x="3506" y="-1501"/>
                          </wp:wrapPolygon>
                        </wp:wrapThrough>
                        <wp:docPr id="10" name="Рисунок 10" descr="http://cs627318.vk.me/v627318826/21e8b/8Xgn5MspHyg.jpg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s627318.vk.me/v627318826/21e8b/8Xgn5MspHyg.jpg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955" cy="2466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1065E" w:rsidRPr="00341F09" w:rsidTr="00766F95">
              <w:trPr>
                <w:trHeight w:val="891"/>
              </w:trPr>
              <w:tc>
                <w:tcPr>
                  <w:tcW w:w="5000" w:type="pct"/>
                  <w:vAlign w:val="bottom"/>
                </w:tcPr>
                <w:p w:rsidR="0001065E" w:rsidRPr="00810ED4" w:rsidRDefault="0001065E" w:rsidP="00341F09">
                  <w:pPr>
                    <w:pStyle w:val="a7"/>
                    <w:jc w:val="left"/>
                    <w:rPr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:rsidR="0001065E" w:rsidRPr="009F6A50" w:rsidRDefault="0001065E">
            <w:pPr>
              <w:pStyle w:val="a7"/>
              <w:rPr>
                <w:lang w:val="ru-RU"/>
              </w:rPr>
            </w:pPr>
          </w:p>
        </w:tc>
      </w:tr>
      <w:tr w:rsidR="0001065E" w:rsidRPr="00341F09" w:rsidTr="00341F09">
        <w:trPr>
          <w:cantSplit/>
          <w:trHeight w:hRule="exact" w:val="72"/>
          <w:jc w:val="center"/>
        </w:trPr>
        <w:tc>
          <w:tcPr>
            <w:tcW w:w="7660" w:type="dxa"/>
            <w:gridSpan w:val="2"/>
            <w:tcBorders>
              <w:top w:val="single" w:sz="4" w:space="0" w:color="FFFFFF" w:themeColor="background1"/>
            </w:tcBorders>
          </w:tcPr>
          <w:p w:rsidR="0001065E" w:rsidRPr="009F6A50" w:rsidRDefault="0001065E">
            <w:pPr>
              <w:pStyle w:val="af8"/>
              <w:rPr>
                <w:lang w:val="ru-RU"/>
              </w:rPr>
            </w:pPr>
          </w:p>
        </w:tc>
        <w:tc>
          <w:tcPr>
            <w:tcW w:w="71" w:type="dxa"/>
          </w:tcPr>
          <w:p w:rsidR="0001065E" w:rsidRPr="009F6A50" w:rsidRDefault="0001065E">
            <w:pPr>
              <w:pStyle w:val="af8"/>
              <w:rPr>
                <w:lang w:val="ru-RU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Pr="009F6A50" w:rsidRDefault="0001065E">
            <w:pPr>
              <w:pStyle w:val="af8"/>
              <w:rPr>
                <w:lang w:val="ru-RU"/>
              </w:rPr>
            </w:pPr>
          </w:p>
        </w:tc>
      </w:tr>
      <w:tr w:rsidR="00341F09" w:rsidRPr="00341F09" w:rsidTr="00341F09">
        <w:trPr>
          <w:gridAfter w:val="3"/>
          <w:wAfter w:w="11449" w:type="dxa"/>
          <w:cantSplit/>
          <w:trHeight w:val="360"/>
          <w:jc w:val="center"/>
        </w:trPr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341F09" w:rsidRPr="009F6A50" w:rsidRDefault="00341F09">
            <w:pPr>
              <w:pStyle w:val="af8"/>
              <w:rPr>
                <w:lang w:val="ru-RU"/>
              </w:rPr>
            </w:pPr>
          </w:p>
        </w:tc>
      </w:tr>
    </w:tbl>
    <w:p w:rsidR="0001065E" w:rsidRPr="009F6A50" w:rsidRDefault="0001065E">
      <w:pPr>
        <w:rPr>
          <w:lang w:val="ru-RU"/>
        </w:rPr>
        <w:sectPr w:rsidR="0001065E" w:rsidRPr="009F6A50" w:rsidSect="004F0AD8">
          <w:headerReference w:type="even" r:id="rId15"/>
          <w:headerReference w:type="default" r:id="rId16"/>
          <w:headerReference w:type="first" r:id="rId17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:rsidR="00B12BD8" w:rsidRPr="00B12BD8" w:rsidRDefault="000B15A8" w:rsidP="00B12BD8">
      <w:pPr>
        <w:rPr>
          <w:b/>
          <w:sz w:val="32"/>
          <w:szCs w:val="3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716608" behindDoc="1" locked="0" layoutInCell="1" allowOverlap="1" wp14:anchorId="0C733F55" wp14:editId="3C514A97">
            <wp:simplePos x="0" y="0"/>
            <wp:positionH relativeFrom="column">
              <wp:posOffset>76835</wp:posOffset>
            </wp:positionH>
            <wp:positionV relativeFrom="paragraph">
              <wp:posOffset>297180</wp:posOffset>
            </wp:positionV>
            <wp:extent cx="444500" cy="469900"/>
            <wp:effectExtent l="114300" t="57150" r="88900" b="158750"/>
            <wp:wrapThrough wrapText="bothSides">
              <wp:wrapPolygon edited="0">
                <wp:start x="-754" y="-2053"/>
                <wp:lineTo x="-6200" y="-20"/>
                <wp:lineTo x="-4894" y="22715"/>
                <wp:lineTo x="5625" y="28313"/>
                <wp:lineTo x="22263" y="27458"/>
                <wp:lineTo x="25157" y="13278"/>
                <wp:lineTo x="25107" y="12404"/>
                <wp:lineTo x="16959" y="-332"/>
                <wp:lineTo x="15884" y="-2908"/>
                <wp:lineTo x="-754" y="-2053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520">
                      <a:off x="0" y="0"/>
                      <a:ext cx="444500" cy="469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BD8" w:rsidRPr="00B12BD8">
        <w:rPr>
          <w:b/>
          <w:sz w:val="32"/>
          <w:szCs w:val="3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«Кровавая» Луна</w:t>
      </w:r>
    </w:p>
    <w:p w:rsidR="00B12BD8" w:rsidRPr="002437E6" w:rsidRDefault="00B12BD8" w:rsidP="00B12BD8">
      <w:pP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2437E6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Самым необычным  событием было то, что наша планета заняла  позицию на прямой линии, соединяющей Луну и Солнце, блокируя прямой солнечный свет, который в обычное время заставляет естественный спутник нашей планеты светиться беловато-желтым светом. Однако часть солнечного света всё же достигнула  Луны, «прокравшись» по краям диска Земли и потеряв при прохождении сквозь земную атмосферу большую часть своей коротковолновой составляющей. Этот свет заставил Луну выглядеть на небе зловеще-красной, создавая эффект «кровавой Луны».</w:t>
      </w:r>
    </w:p>
    <w:p w:rsidR="00B12BD8" w:rsidRPr="002437E6" w:rsidRDefault="00B12BD8" w:rsidP="00B12BD8">
      <w:pPr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</w:pPr>
      <w:r w:rsidRPr="002437E6"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  <w:t xml:space="preserve">Луна совершает полный оборот вокруг Земли примерно за один месяц, однако наклон её орбиты позволяет царице ночного неба обычно избегать тени, отбрасываемой Землей, проходя выше или ниже этой тени – поэтому чаще мы видим на </w:t>
      </w:r>
      <w:r w:rsidRPr="002437E6"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  <w:lastRenderedPageBreak/>
        <w:t>небе полную, но не затменную Луну.</w:t>
      </w:r>
    </w:p>
    <w:p w:rsidR="00B12BD8" w:rsidRPr="002437E6" w:rsidRDefault="00B12BD8" w:rsidP="00B12BD8">
      <w:pPr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</w:pPr>
      <w:r w:rsidRPr="002437E6"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  <w:t>Предпоследнее полное затмение супер Луны, лишь пятое по счету, считая с 1900 года, произошло в 1982 г., согласно данным американского космического агентства НАСА.</w:t>
      </w:r>
    </w:p>
    <w:p w:rsidR="00600236" w:rsidRPr="002437E6" w:rsidRDefault="005817EE" w:rsidP="00B12BD8">
      <w:pPr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</w:pPr>
      <w:r w:rsidRPr="002437E6">
        <w:rPr>
          <w:rFonts w:ascii="Times New Roman" w:hAnsi="Times New Roman" w:cs="Times New Roman"/>
          <w:noProof/>
          <w:color w:val="FFFFFF" w:themeColor="background1"/>
          <w:sz w:val="20"/>
          <w:szCs w:val="20"/>
          <w:lang w:val="ru-RU" w:eastAsia="ru-RU"/>
        </w:rPr>
        <w:drawing>
          <wp:anchor distT="0" distB="0" distL="114300" distR="114300" simplePos="0" relativeHeight="251641344" behindDoc="1" locked="0" layoutInCell="1" allowOverlap="1" wp14:anchorId="303E6650" wp14:editId="64E7EA25">
            <wp:simplePos x="0" y="0"/>
            <wp:positionH relativeFrom="column">
              <wp:posOffset>1419860</wp:posOffset>
            </wp:positionH>
            <wp:positionV relativeFrom="paragraph">
              <wp:posOffset>1004570</wp:posOffset>
            </wp:positionV>
            <wp:extent cx="552450" cy="675005"/>
            <wp:effectExtent l="133350" t="57150" r="95250" b="144145"/>
            <wp:wrapThrough wrapText="bothSides">
              <wp:wrapPolygon edited="0">
                <wp:start x="-745" y="-1829"/>
                <wp:lineTo x="-5214" y="-610"/>
                <wp:lineTo x="-5214" y="21336"/>
                <wp:lineTo x="0" y="25603"/>
                <wp:lineTo x="19366" y="25603"/>
                <wp:lineTo x="20110" y="24384"/>
                <wp:lineTo x="24579" y="19507"/>
                <wp:lineTo x="24579" y="9144"/>
                <wp:lineTo x="20110" y="0"/>
                <wp:lineTo x="20110" y="-1829"/>
                <wp:lineTo x="-745" y="-1829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75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BD8" w:rsidRPr="002437E6"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  <w:t xml:space="preserve"> Ночь на вторник команда лунного орбитального зонда НАСА будет наблюдала эффекты резкого охлаждения верхнего слоя коры Луны при вхождении её в тень Земли для получения данных о составе этого слоя поверхности Луны.</w:t>
      </w:r>
    </w:p>
    <w:p w:rsidR="005817EE" w:rsidRPr="002437E6" w:rsidRDefault="005817EE" w:rsidP="00B12BD8">
      <w:pPr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</w:pPr>
      <w:r w:rsidRPr="002437E6"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  <w:t xml:space="preserve">Надеемся, что вы успели запечатлеть это </w:t>
      </w:r>
      <w:proofErr w:type="gramStart"/>
      <w:r w:rsidRPr="002437E6"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  <w:t>событие!:)</w:t>
      </w:r>
      <w:proofErr w:type="gramEnd"/>
    </w:p>
    <w:p w:rsidR="005817EE" w:rsidRPr="002437E6" w:rsidRDefault="005817EE" w:rsidP="009F4D8E">
      <w:pPr>
        <w:rPr>
          <w:rFonts w:ascii="Times New Roman" w:hAnsi="Times New Roman" w:cs="Times New Roman"/>
          <w:b/>
          <w:color w:val="002060"/>
          <w:sz w:val="20"/>
          <w:szCs w:val="20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2437E6">
        <w:rPr>
          <w:rFonts w:ascii="Times New Roman" w:hAnsi="Times New Roman" w:cs="Times New Roman"/>
          <w:b/>
          <w:color w:val="002060"/>
          <w:sz w:val="20"/>
          <w:szCs w:val="20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Российский космонавт, проведя в космосе рекордные 879 дней, вернулся на Землю</w:t>
      </w:r>
      <w:r w:rsidRPr="002437E6">
        <w:rPr>
          <w:color w:val="002060"/>
          <w:lang w:val="ru-RU"/>
        </w:rPr>
        <w:t xml:space="preserve"> </w:t>
      </w:r>
    </w:p>
    <w:p w:rsidR="005817EE" w:rsidRPr="002437E6" w:rsidRDefault="005817EE" w:rsidP="005817EE">
      <w:pPr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</w:pPr>
      <w:r w:rsidRPr="002437E6">
        <w:rPr>
          <w:rFonts w:ascii="Times New Roman" w:hAnsi="Times New Roman" w:cs="Times New Roman"/>
          <w:color w:val="FFFFFF" w:themeColor="background1"/>
          <w:sz w:val="20"/>
          <w:szCs w:val="20"/>
          <w:lang w:val="ru-RU"/>
        </w:rPr>
        <w:t xml:space="preserve"> Российский космонавт Геннадий Падалка в целости и сохранности возвратился на Землю с двумя другими космонавтами с Международной космической станции, поставив рекорд по самому длительному пребыванию в космосе.</w:t>
      </w:r>
    </w:p>
    <w:p w:rsidR="005817EE" w:rsidRPr="009F4D8E" w:rsidRDefault="005817EE" w:rsidP="005817EE">
      <w:pPr>
        <w:rPr>
          <w:sz w:val="14"/>
          <w:szCs w:val="24"/>
          <w:lang w:val="ru-RU"/>
        </w:rPr>
      </w:pPr>
      <w:r w:rsidRPr="009F4D8E">
        <w:rPr>
          <w:rFonts w:ascii="Times New Roman" w:hAnsi="Times New Roman" w:cs="Times New Roman"/>
          <w:sz w:val="20"/>
          <w:szCs w:val="20"/>
          <w:lang w:val="ru-RU"/>
        </w:rPr>
        <w:lastRenderedPageBreak/>
        <w:t>Падалка – который провел в космосе в общей сложности 879 дней, совершив пять отдельных путешествий – коснулся земли в безжизненных степях Казахстана по расписанию в 00:51 GMT вместе с казахским космонавтом Айдыном Аимбетовым и датским астронавтом Андреасом Могенсеном</w:t>
      </w:r>
      <w:r w:rsidRPr="005817EE">
        <w:rPr>
          <w:sz w:val="14"/>
          <w:szCs w:val="24"/>
          <w:lang w:val="ru-RU"/>
        </w:rPr>
        <w:t>.</w:t>
      </w:r>
      <w:r w:rsidR="009F4D8E" w:rsidRPr="009F4D8E">
        <w:rPr>
          <w:rFonts w:ascii="Arial" w:hAnsi="Arial" w:cs="Arial"/>
          <w:sz w:val="20"/>
          <w:szCs w:val="20"/>
          <w:lang w:val="ru-RU"/>
        </w:rPr>
        <w:t xml:space="preserve"> </w:t>
      </w:r>
      <w:r w:rsidR="009F4D8E">
        <w:rPr>
          <w:rFonts w:ascii="Arial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1DFE6D1C" wp14:editId="44AC9A12">
            <wp:extent cx="1622519" cy="2028825"/>
            <wp:effectExtent l="0" t="0" r="0" b="0"/>
            <wp:docPr id="27" name="Рисунок 27" descr="http://dic.academic.ru/pictures/wiki/files/112/pad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c.academic.ru/pictures/wiki/files/112/padal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19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236" w:rsidRPr="009F6A50" w:rsidRDefault="009F4D8E" w:rsidP="00600236">
      <w:pPr>
        <w:rPr>
          <w:sz w:val="14"/>
          <w:szCs w:val="24"/>
          <w:lang w:val="ru-RU"/>
        </w:rPr>
      </w:pPr>
      <w:r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02272" behindDoc="1" locked="0" layoutInCell="1" allowOverlap="1" wp14:anchorId="78E76835" wp14:editId="6095BC60">
            <wp:simplePos x="0" y="0"/>
            <wp:positionH relativeFrom="column">
              <wp:posOffset>-4732020</wp:posOffset>
            </wp:positionH>
            <wp:positionV relativeFrom="paragraph">
              <wp:posOffset>2004695</wp:posOffset>
            </wp:positionV>
            <wp:extent cx="2133600" cy="1333500"/>
            <wp:effectExtent l="76200" t="0" r="228600" b="266700"/>
            <wp:wrapThrough wrapText="bothSides">
              <wp:wrapPolygon edited="0">
                <wp:start x="3857" y="926"/>
                <wp:lineTo x="771" y="1543"/>
                <wp:lineTo x="771" y="6480"/>
                <wp:lineTo x="0" y="6480"/>
                <wp:lineTo x="-771" y="21291"/>
                <wp:lineTo x="771" y="21291"/>
                <wp:lineTo x="771" y="24069"/>
                <wp:lineTo x="18514" y="25611"/>
                <wp:lineTo x="19479" y="25611"/>
                <wp:lineTo x="19671" y="24994"/>
                <wp:lineTo x="22371" y="21600"/>
                <wp:lineTo x="23336" y="11417"/>
                <wp:lineTo x="23721" y="4011"/>
                <wp:lineTo x="17357" y="2469"/>
                <wp:lineTo x="5593" y="926"/>
                <wp:lineTo x="3857" y="926"/>
              </wp:wrapPolygon>
            </wp:wrapThrough>
            <wp:docPr id="28" name="Рисунок 28" descr="http://chto-proishodit.ru/system/files/styles/large/private/news/04.2015/luna_krovavaya.jpg?itok=_kXDY9m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to-proishodit.ru/system/files/styles/large/private/news/04.2015/luna_krovavaya.jpg?itok=_kXDY9m_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D8E" w:rsidRDefault="009F4D8E" w:rsidP="009F4D8E">
      <w:pPr>
        <w:rPr>
          <w:sz w:val="14"/>
          <w:szCs w:val="24"/>
          <w:lang w:val="ru-RU"/>
        </w:rPr>
      </w:pPr>
      <w:r w:rsidRPr="009F4D8E">
        <w:rPr>
          <w:b/>
          <w:caps/>
          <w:sz w:val="20"/>
          <w:szCs w:val="20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 России создали ионный двигатель для дальнего космоса</w:t>
      </w:r>
    </w:p>
    <w:p w:rsidR="009F4D8E" w:rsidRPr="009F4D8E" w:rsidRDefault="009F4D8E" w:rsidP="009F4D8E">
      <w:pPr>
        <w:rPr>
          <w:sz w:val="14"/>
          <w:szCs w:val="24"/>
          <w:lang w:val="ru-RU"/>
        </w:rPr>
      </w:pPr>
      <w:r w:rsidRPr="00EF0B07">
        <w:rPr>
          <w:color w:val="FFFFFF" w:themeColor="background1"/>
          <w:sz w:val="14"/>
          <w:szCs w:val="24"/>
          <w:lang w:val="ru-RU"/>
        </w:rPr>
        <w:t xml:space="preserve">В Воронеже разработали и провели первые огневые испытания электроракетного реактивного двигателя: установка работает за счет реактивной струи ионизированного газа, разгоняемого в электромагнитном поле. Система имеет малую тягу, но длительный ресурс работы, благодаря чему эффективна при дальних перелетах, передает </w:t>
      </w:r>
      <w:r w:rsidRPr="009F4D8E">
        <w:rPr>
          <w:sz w:val="14"/>
          <w:szCs w:val="24"/>
          <w:lang w:val="ru-RU"/>
        </w:rPr>
        <w:lastRenderedPageBreak/>
        <w:t>«Российская газета».</w:t>
      </w:r>
      <w:r w:rsidR="000B15A8">
        <w:rPr>
          <w:noProof/>
          <w:sz w:val="14"/>
          <w:szCs w:val="24"/>
          <w:lang w:val="ru-RU" w:eastAsia="ru-RU"/>
        </w:rPr>
        <w:drawing>
          <wp:inline distT="0" distB="0" distL="0" distR="0" wp14:anchorId="311D3AF4" wp14:editId="496B62DB">
            <wp:extent cx="2133600" cy="38100"/>
            <wp:effectExtent l="0" t="0" r="0" b="0"/>
            <wp:docPr id="51" name="Рисунок 51" descr="C:\Program Files (x86)\Microsoft Office\MEDIA\OFFICE14\Lines\BD1035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 (x86)\Microsoft Office\MEDIA\OFFICE14\Lines\BD10358_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65E" w:rsidRDefault="00F60E08" w:rsidP="009F4D8E">
      <w:pPr>
        <w:rPr>
          <w:sz w:val="20"/>
          <w:szCs w:val="20"/>
          <w:lang w:val="ru-RU"/>
        </w:rPr>
      </w:pPr>
      <w:r w:rsidRPr="00341F09">
        <w:rPr>
          <w:rFonts w:ascii="Tahoma" w:hAnsi="Tahoma" w:cs="Tahoma"/>
          <w:noProof/>
          <w:color w:val="FFFFFF" w:themeColor="background1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BC4F97" wp14:editId="4E461A23">
                <wp:simplePos x="0" y="0"/>
                <wp:positionH relativeFrom="column">
                  <wp:posOffset>2987040</wp:posOffset>
                </wp:positionH>
                <wp:positionV relativeFrom="paragraph">
                  <wp:posOffset>1587500</wp:posOffset>
                </wp:positionV>
                <wp:extent cx="390525" cy="400050"/>
                <wp:effectExtent l="57150" t="38100" r="28575" b="95250"/>
                <wp:wrapNone/>
                <wp:docPr id="57" name="5-конечная звезд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28748">
                              <a:srgbClr val="FEDD83"/>
                            </a:gs>
                            <a:gs pos="39160">
                              <a:srgbClr val="FDFFBC"/>
                            </a:gs>
                            <a:gs pos="19173">
                              <a:schemeClr val="accent2"/>
                            </a:gs>
                            <a:gs pos="14175">
                              <a:srgbClr val="FEFF4B"/>
                            </a:gs>
                            <a:gs pos="0">
                              <a:srgbClr val="FFFF00"/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22028" id="5-конечная звезда 57" o:spid="_x0000_s1026" style="position:absolute;margin-left:235.2pt;margin-top:125pt;width:30.75pt;height:3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" path="m,152805r149168,1l195263,r46094,152806l390525,152805,269845,247243r46096,152806l195263,305609,74584,400049,120680,247243,,152805xe" fillcolor="yellow" strokecolor="#b1ba38 [3046]">
                <v:fill color2="#f4f6e1 [502]" rotate="t" focusposition="1,1" focussize="" colors="0 yellow;9290f #feff4b;12565f #ffa830;18840f #fedd83;22938f #fdffb9;25664f #fdffbc;1 #ffffe3" focus="100%" type="gradientRadial"/>
                <v:shadow on="t" color="black" opacity="24903f" origin=",.5" offset="0,.55556mm"/>
                <v:path arrowok="t" o:connecttype="custom" o:connectlocs="0,152805;149168,152806;195263,0;241357,152806;390525,152805;269845,247243;315941,400049;195263,305609;74584,400049;120680,247243;0,152805" o:connectangles="0,0,0,0,0,0,0,0,0,0,0"/>
              </v:shape>
            </w:pict>
          </mc:Fallback>
        </mc:AlternateContent>
      </w:r>
      <w:r w:rsidRPr="00341F09">
        <w:rPr>
          <w:rFonts w:ascii="Tahoma" w:hAnsi="Tahoma" w:cs="Tahoma"/>
          <w:noProof/>
          <w:color w:val="FFFFFF" w:themeColor="background1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659916" wp14:editId="3EAEE22B">
                <wp:simplePos x="0" y="0"/>
                <wp:positionH relativeFrom="column">
                  <wp:posOffset>2053590</wp:posOffset>
                </wp:positionH>
                <wp:positionV relativeFrom="paragraph">
                  <wp:posOffset>1501775</wp:posOffset>
                </wp:positionV>
                <wp:extent cx="390525" cy="400050"/>
                <wp:effectExtent l="57150" t="38100" r="28575" b="95250"/>
                <wp:wrapNone/>
                <wp:docPr id="56" name="5-конечная звезд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28748">
                              <a:srgbClr val="FEDD83"/>
                            </a:gs>
                            <a:gs pos="39160">
                              <a:srgbClr val="FDFFBC"/>
                            </a:gs>
                            <a:gs pos="19173">
                              <a:schemeClr val="accent2"/>
                            </a:gs>
                            <a:gs pos="14175">
                              <a:srgbClr val="FEFF4B"/>
                            </a:gs>
                            <a:gs pos="0">
                              <a:srgbClr val="FFFF00"/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AACFD" id="5-конечная звезда 56" o:spid="_x0000_s1026" style="position:absolute;margin-left:161.7pt;margin-top:118.25pt;width:30.75pt;height:3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" path="m,152805r149168,1l195263,r46094,152806l390525,152805,269845,247243r46096,152806l195263,305609,74584,400049,120680,247243,,152805xe" fillcolor="yellow" strokecolor="#b1ba38 [3046]">
                <v:fill color2="#f4f6e1 [502]" rotate="t" focusposition="1,1" focussize="" colors="0 yellow;9290f #feff4b;12565f #ffa830;18840f #fedd83;22938f #fdffb9;25664f #fdffbc;1 #ffffe3" focus="100%" type="gradientRadial"/>
                <v:shadow on="t" color="black" opacity="24903f" origin=",.5" offset="0,.55556mm"/>
                <v:path arrowok="t" o:connecttype="custom" o:connectlocs="0,152805;149168,152806;195263,0;241357,152806;390525,152805;269845,247243;315941,400049;195263,305609;74584,400049;120680,247243;0,152805" o:connectangles="0,0,0,0,0,0,0,0,0,0,0"/>
              </v:shape>
            </w:pict>
          </mc:Fallback>
        </mc:AlternateContent>
      </w:r>
      <w:r w:rsidRPr="00341F09">
        <w:rPr>
          <w:rFonts w:ascii="Tahoma" w:hAnsi="Tahoma" w:cs="Tahoma"/>
          <w:noProof/>
          <w:color w:val="FFFFFF" w:themeColor="background1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793E39" wp14:editId="0754EA66">
                <wp:simplePos x="0" y="0"/>
                <wp:positionH relativeFrom="column">
                  <wp:posOffset>-337185</wp:posOffset>
                </wp:positionH>
                <wp:positionV relativeFrom="paragraph">
                  <wp:posOffset>-622300</wp:posOffset>
                </wp:positionV>
                <wp:extent cx="7772400" cy="527685"/>
                <wp:effectExtent l="57150" t="19050" r="76200" b="10096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5276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93704" id="Прямоугольник 53" o:spid="_x0000_s1026" style="position:absolute;margin-left:-26.55pt;margin-top:-49pt;width:612pt;height:41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" fillcolor="#9a5800 [1637]" strokecolor="#ffa020 [3045]">
                <v:fill color2="#ff9f1c [3013]" rotate="t" angle="180" colors="0 #d57f09;52429f #ffa710;1 #ffa90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CA7989" w:rsidRPr="00341F09">
        <w:rPr>
          <w:rFonts w:ascii="Tahoma" w:hAnsi="Tahoma" w:cs="Tahoma"/>
          <w:noProof/>
          <w:color w:val="FFFFFF" w:themeColor="background1"/>
          <w:sz w:val="17"/>
          <w:szCs w:val="17"/>
          <w:lang w:val="ru-RU" w:eastAsia="ru-RU"/>
        </w:rPr>
        <w:drawing>
          <wp:anchor distT="0" distB="0" distL="114300" distR="114300" simplePos="0" relativeHeight="251703296" behindDoc="1" locked="0" layoutInCell="1" allowOverlap="1" wp14:anchorId="23646DFE" wp14:editId="5EDC7A58">
            <wp:simplePos x="0" y="0"/>
            <wp:positionH relativeFrom="column">
              <wp:posOffset>1644015</wp:posOffset>
            </wp:positionH>
            <wp:positionV relativeFrom="paragraph">
              <wp:posOffset>-22225</wp:posOffset>
            </wp:positionV>
            <wp:extent cx="992505" cy="876300"/>
            <wp:effectExtent l="114300" t="57150" r="74295" b="152400"/>
            <wp:wrapThrough wrapText="bothSides">
              <wp:wrapPolygon edited="0">
                <wp:start x="829" y="-1409"/>
                <wp:lineTo x="-2488" y="-470"/>
                <wp:lineTo x="-2488" y="21130"/>
                <wp:lineTo x="415" y="23948"/>
                <wp:lineTo x="829" y="24887"/>
                <wp:lineTo x="19486" y="24887"/>
                <wp:lineTo x="19900" y="23948"/>
                <wp:lineTo x="21973" y="22070"/>
                <wp:lineTo x="22802" y="15026"/>
                <wp:lineTo x="22802" y="7043"/>
                <wp:lineTo x="19900" y="0"/>
                <wp:lineTo x="19900" y="-1409"/>
                <wp:lineTo x="829" y="-1409"/>
              </wp:wrapPolygon>
            </wp:wrapThrough>
            <wp:docPr id="29" name="Рисунок 29" descr="https://pp.vk.me/c629427/v629427826/158ea/z7VNeR2GztM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29427/v629427826/158ea/z7VNeR2GztM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876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D8E" w:rsidRPr="00341F09">
        <w:rPr>
          <w:noProof/>
          <w:color w:val="FFFFFF" w:themeColor="background1"/>
          <w:lang w:val="ru-RU" w:eastAsia="ru-RU"/>
        </w:rPr>
        <w:drawing>
          <wp:anchor distT="0" distB="45720" distL="114300" distR="114300" simplePos="0" relativeHeight="251719680" behindDoc="0" locked="0" layoutInCell="0" allowOverlap="1" wp14:anchorId="7F6ACA2D" wp14:editId="3EDB280B">
            <wp:simplePos x="0" y="0"/>
            <wp:positionH relativeFrom="page">
              <wp:posOffset>3286125</wp:posOffset>
            </wp:positionH>
            <wp:positionV relativeFrom="page">
              <wp:posOffset>737235</wp:posOffset>
            </wp:positionV>
            <wp:extent cx="3903980" cy="2306955"/>
            <wp:effectExtent l="209550" t="323850" r="306070" b="45529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874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8513">
                      <a:off x="0" y="0"/>
                      <a:ext cx="3903980" cy="2306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47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D8E" w:rsidRPr="00341F09">
        <w:rPr>
          <w:color w:val="FFFFFF" w:themeColor="background1"/>
          <w:sz w:val="20"/>
          <w:szCs w:val="20"/>
          <w:lang w:val="ru-RU"/>
        </w:rPr>
        <w:t xml:space="preserve">Идея создания подобной силовой установки упоминалась в публикации Константина Циолковского в 1911 году, однако впервые она была задокументирована в 1906 году Робертом </w:t>
      </w:r>
      <w:proofErr w:type="spellStart"/>
      <w:r w:rsidR="009F4D8E" w:rsidRPr="00341F09">
        <w:rPr>
          <w:color w:val="FFFFFF" w:themeColor="background1"/>
          <w:sz w:val="20"/>
          <w:szCs w:val="20"/>
          <w:lang w:val="ru-RU"/>
        </w:rPr>
        <w:t>Годдардом</w:t>
      </w:r>
      <w:proofErr w:type="spellEnd"/>
      <w:r w:rsidR="009F4D8E" w:rsidRPr="00341F09">
        <w:rPr>
          <w:color w:val="FFFFFF" w:themeColor="background1"/>
          <w:sz w:val="20"/>
          <w:szCs w:val="20"/>
          <w:lang w:val="ru-RU"/>
        </w:rPr>
        <w:t xml:space="preserve">. В качестве основного ионный двигатель был впервые применен на космическом аппарате </w:t>
      </w:r>
      <w:proofErr w:type="spellStart"/>
      <w:r w:rsidR="009F4D8E" w:rsidRPr="00341F09">
        <w:rPr>
          <w:color w:val="FFFFFF" w:themeColor="background1"/>
          <w:sz w:val="20"/>
          <w:szCs w:val="20"/>
          <w:lang w:val="ru-RU"/>
        </w:rPr>
        <w:t>Deep</w:t>
      </w:r>
      <w:proofErr w:type="spellEnd"/>
      <w:r w:rsidR="009F4D8E" w:rsidRPr="00341F09">
        <w:rPr>
          <w:color w:val="FFFFFF" w:themeColor="background1"/>
          <w:sz w:val="20"/>
          <w:szCs w:val="20"/>
          <w:lang w:val="ru-RU"/>
        </w:rPr>
        <w:t xml:space="preserve"> </w:t>
      </w:r>
      <w:proofErr w:type="spellStart"/>
      <w:r w:rsidR="009F4D8E" w:rsidRPr="00341F09">
        <w:rPr>
          <w:color w:val="FFFFFF" w:themeColor="background1"/>
          <w:sz w:val="20"/>
          <w:szCs w:val="20"/>
          <w:lang w:val="ru-RU"/>
        </w:rPr>
        <w:t>Space</w:t>
      </w:r>
      <w:proofErr w:type="spellEnd"/>
      <w:r w:rsidR="009F4D8E" w:rsidRPr="00341F09">
        <w:rPr>
          <w:color w:val="FFFFFF" w:themeColor="background1"/>
          <w:sz w:val="20"/>
          <w:szCs w:val="20"/>
          <w:lang w:val="ru-RU"/>
        </w:rPr>
        <w:t xml:space="preserve"> 1.</w:t>
      </w:r>
    </w:p>
    <w:p w:rsidR="00CA7989" w:rsidRPr="009F4D8E" w:rsidRDefault="00F60E08" w:rsidP="009F4D8E">
      <w:pPr>
        <w:rPr>
          <w:sz w:val="20"/>
          <w:szCs w:val="20"/>
          <w:lang w:val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C2C3FF" wp14:editId="4EE5F76F">
                <wp:simplePos x="0" y="0"/>
                <wp:positionH relativeFrom="column">
                  <wp:posOffset>2244090</wp:posOffset>
                </wp:positionH>
                <wp:positionV relativeFrom="paragraph">
                  <wp:posOffset>156210</wp:posOffset>
                </wp:positionV>
                <wp:extent cx="390525" cy="400050"/>
                <wp:effectExtent l="57150" t="38100" r="28575" b="95250"/>
                <wp:wrapNone/>
                <wp:docPr id="55" name="5-конечная звезд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28748">
                              <a:srgbClr val="FEDD83"/>
                            </a:gs>
                            <a:gs pos="39160">
                              <a:srgbClr val="FDFFBC"/>
                            </a:gs>
                            <a:gs pos="19173">
                              <a:schemeClr val="accent2"/>
                            </a:gs>
                            <a:gs pos="14175">
                              <a:srgbClr val="FEFF4B"/>
                            </a:gs>
                            <a:gs pos="0">
                              <a:srgbClr val="FFFF00"/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69E5B" id="5-конечная звезда 55" o:spid="_x0000_s1026" style="position:absolute;margin-left:176.7pt;margin-top:12.3pt;width:30.75pt;height:31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" path="m,152805r149168,1l195263,r46094,152806l390525,152805,269845,247243r46096,152806l195263,305609,74584,400049,120680,247243,,152805xe" fillcolor="yellow" strokecolor="#b1ba38 [3046]">
                <v:fill color2="#f4f6e1 [502]" rotate="t" focusposition="1,1" focussize="" colors="0 yellow;9290f #feff4b;12565f #ffa830;18840f #fedd83;22938f #fdffb9;25664f #fdffbc;1 #ffffe3" focus="100%" type="gradientRadial"/>
                <v:shadow on="t" color="black" opacity="24903f" origin=",.5" offset="0,.55556mm"/>
                <v:path arrowok="t" o:connecttype="custom" o:connectlocs="0,152805;149168,152806;195263,0;241357,152806;390525,152805;269845,247243;315941,400049;195263,305609;74584,400049;120680,247243;0,152805" o:connectangles="0,0,0,0,0,0,0,0,0,0,0"/>
              </v:shape>
            </w:pict>
          </mc:Fallback>
        </mc:AlternateContent>
      </w:r>
      <w:r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A9FB9D" wp14:editId="4626ACDF">
                <wp:simplePos x="0" y="0"/>
                <wp:positionH relativeFrom="column">
                  <wp:posOffset>3758565</wp:posOffset>
                </wp:positionH>
                <wp:positionV relativeFrom="paragraph">
                  <wp:posOffset>260985</wp:posOffset>
                </wp:positionV>
                <wp:extent cx="390525" cy="400050"/>
                <wp:effectExtent l="57150" t="38100" r="28575" b="95250"/>
                <wp:wrapNone/>
                <wp:docPr id="58" name="5-конечная звезд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28748">
                              <a:srgbClr val="FEDD83"/>
                            </a:gs>
                            <a:gs pos="39160">
                              <a:srgbClr val="FDFFBC"/>
                            </a:gs>
                            <a:gs pos="19173">
                              <a:schemeClr val="accent2"/>
                            </a:gs>
                            <a:gs pos="14175">
                              <a:srgbClr val="FEFF4B"/>
                            </a:gs>
                            <a:gs pos="0">
                              <a:srgbClr val="FFFF00"/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55ECB" id="5-конечная звезда 58" o:spid="_x0000_s1026" style="position:absolute;margin-left:295.95pt;margin-top:20.55pt;width:30.75pt;height:3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" path="m,152805r149168,1l195263,r46094,152806l390525,152805,269845,247243r46096,152806l195263,305609,74584,400049,120680,247243,,152805xe" fillcolor="yellow" strokecolor="#b1ba38 [3046]">
                <v:fill color2="#f4f6e1 [502]" rotate="t" focusposition="1,1" focussize="" colors="0 yellow;9290f #feff4b;12565f #ffa830;18840f #fedd83;22938f #fdffb9;25664f #fdffbc;1 #ffffe3" focus="100%" type="gradientRadial"/>
                <v:shadow on="t" color="black" opacity="24903f" origin=",.5" offset="0,.55556mm"/>
                <v:path arrowok="t" o:connecttype="custom" o:connectlocs="0,152805;149168,152806;195263,0;241357,152806;390525,152805;269845,247243;315941,400049;195263,305609;74584,400049;120680,247243;0,152805" o:connectangles="0,0,0,0,0,0,0,0,0,0,0"/>
              </v:shape>
            </w:pict>
          </mc:Fallback>
        </mc:AlternateContent>
      </w:r>
      <w:r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A285D" wp14:editId="5FBB5DB0">
                <wp:simplePos x="0" y="0"/>
                <wp:positionH relativeFrom="column">
                  <wp:posOffset>510540</wp:posOffset>
                </wp:positionH>
                <wp:positionV relativeFrom="paragraph">
                  <wp:posOffset>156210</wp:posOffset>
                </wp:positionV>
                <wp:extent cx="390525" cy="400050"/>
                <wp:effectExtent l="57150" t="38100" r="28575" b="95250"/>
                <wp:wrapNone/>
                <wp:docPr id="54" name="5-конечная звезд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0050"/>
                        </a:xfrm>
                        <a:prstGeom prst="star5">
                          <a:avLst/>
                        </a:prstGeom>
                        <a:gradFill flip="none" rotWithShape="1">
                          <a:gsLst>
                            <a:gs pos="28748">
                              <a:srgbClr val="FEDD83"/>
                            </a:gs>
                            <a:gs pos="39160">
                              <a:srgbClr val="FDFFBC"/>
                            </a:gs>
                            <a:gs pos="19173">
                              <a:schemeClr val="accent2"/>
                            </a:gs>
                            <a:gs pos="14175">
                              <a:srgbClr val="FEFF4B"/>
                            </a:gs>
                            <a:gs pos="0">
                              <a:srgbClr val="FFFF00"/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8CF84" id="5-конечная звезда 54" o:spid="_x0000_s1026" style="position:absolute;margin-left:40.2pt;margin-top:12.3pt;width:30.75pt;height:3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0525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" path="m,152805r149168,1l195263,r46094,152806l390525,152805,269845,247243r46096,152806l195263,305609,74584,400049,120680,247243,,152805xe" fillcolor="yellow" strokecolor="#b1ba38 [3046]">
                <v:fill color2="#f4f6e1 [502]" rotate="t" focusposition="1,1" focussize="" colors="0 yellow;9290f #feff4b;12565f #ffa830;18840f #fedd83;22938f #fdffb9;25664f #fdffbc;1 #ffffe3" focus="100%" type="gradientRadial"/>
                <v:shadow on="t" color="black" opacity="24903f" origin=",.5" offset="0,.55556mm"/>
                <v:path arrowok="t" o:connecttype="custom" o:connectlocs="0,152805;149168,152806;195263,0;241357,152806;390525,152805;269845,247243;315941,400049;195263,305609;74584,400049;120680,247243;0,152805" o:connectangles="0,0,0,0,0,0,0,0,0,0,0"/>
              </v:shape>
            </w:pict>
          </mc:Fallback>
        </mc:AlternateContent>
      </w:r>
    </w:p>
    <w:p w:rsidR="0001065E" w:rsidRPr="009F6A50" w:rsidRDefault="0001065E">
      <w:pPr>
        <w:pStyle w:val="aff"/>
        <w:rPr>
          <w:lang w:val="ru-RU"/>
        </w:rPr>
      </w:pPr>
    </w:p>
    <w:p w:rsidR="00CA7989" w:rsidRPr="00CA7989" w:rsidRDefault="00EF0B07" w:rsidP="00CA7989">
      <w:pPr>
        <w:pStyle w:val="af2"/>
        <w:rPr>
          <w:szCs w:val="24"/>
          <w:lang w:val="ru-RU"/>
        </w:rPr>
      </w:pPr>
      <w:r w:rsidRPr="009F6A50">
        <w:rPr>
          <w:noProof/>
          <w:lang w:val="ru-RU" w:eastAsia="ru-RU"/>
        </w:rPr>
        <mc:AlternateContent>
          <mc:Choice Requires="wps">
            <w:drawing>
              <wp:anchor distT="228600" distB="0" distL="114300" distR="114300" simplePos="0" relativeHeight="251694080" behindDoc="0" locked="0" layoutInCell="0" allowOverlap="1" wp14:anchorId="00E98C0C" wp14:editId="1AAE679A">
                <wp:simplePos x="0" y="0"/>
                <wp:positionH relativeFrom="page">
                  <wp:posOffset>-635</wp:posOffset>
                </wp:positionH>
                <wp:positionV relativeFrom="page">
                  <wp:posOffset>3552825</wp:posOffset>
                </wp:positionV>
                <wp:extent cx="7858125" cy="137160"/>
                <wp:effectExtent l="0" t="0" r="9525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8125" cy="1371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D0CED" id="Rectangle 1" o:spid="_x0000_s1026" style="position:absolute;margin-left:-.05pt;margin-top:279.75pt;width:618.75pt;height:10.8pt;z-index:251694080;visibility:visible;mso-wrap-style:square;mso-width-percent:0;mso-height-percent:0;mso-wrap-distance-left:9pt;mso-wrap-distance-top:18pt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" o:allowincell="f" fillcolor="#ffa830 [3205]" stroked="f" strokeweight="2pt">
                <w10:wrap type="topAndBottom" anchorx="page" anchory="page"/>
              </v:rect>
            </w:pict>
          </mc:Fallback>
        </mc:AlternateContent>
      </w:r>
    </w:p>
    <w:p w:rsidR="00CA7989" w:rsidRPr="00CA7989" w:rsidRDefault="000B15A8" w:rsidP="00CA7989">
      <w:pPr>
        <w:pStyle w:val="af2"/>
        <w:rPr>
          <w:szCs w:val="24"/>
          <w:lang w:val="ru-RU"/>
        </w:rPr>
      </w:pPr>
      <w:r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3B18CA" wp14:editId="4632B7FA">
                <wp:simplePos x="0" y="0"/>
                <wp:positionH relativeFrom="column">
                  <wp:posOffset>-1788160</wp:posOffset>
                </wp:positionH>
                <wp:positionV relativeFrom="paragraph">
                  <wp:posOffset>3009265</wp:posOffset>
                </wp:positionV>
                <wp:extent cx="4314825" cy="571500"/>
                <wp:effectExtent l="57150" t="19050" r="85725" b="952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7989" w:rsidRPr="00AC204F" w:rsidRDefault="00CA7989">
                            <w:pPr>
                              <w:rPr>
                                <w:color w:val="auto"/>
                                <w:sz w:val="22"/>
                                <w:lang w:val="ru-RU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C204F">
                              <w:rPr>
                                <w:color w:val="auto"/>
                                <w:sz w:val="22"/>
                                <w:lang w:val="ru-RU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Робот-гуманоид поможет передавать информацию между членами команды МКС.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B18CA" id="Поле 40" o:spid="_x0000_s1029" type="#_x0000_t202" style="position:absolute;left:0;text-align:left;margin-left:-140.8pt;margin-top:236.95pt;width:339.75pt;height: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" fillcolor="#9a5800 [1637]" strokecolor="#ffa020 [3045]">
                <v:fill color2="#ff9f1c [3013]" rotate="t" angle="180" colors="0 #d57f09;52429f #ffa710;1 #ffa90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A7989" w:rsidRPr="00AC204F" w:rsidRDefault="00CA7989">
                      <w:pPr>
                        <w:rPr>
                          <w:color w:val="auto"/>
                          <w:sz w:val="22"/>
                          <w:lang w:val="ru-RU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C204F">
                        <w:rPr>
                          <w:color w:val="auto"/>
                          <w:sz w:val="22"/>
                          <w:lang w:val="ru-RU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Робот-гуманоид поможет передавать информацию между членами команды МКС.</w:t>
                      </w:r>
                    </w:p>
                  </w:txbxContent>
                </v:textbox>
              </v:shape>
            </w:pict>
          </mc:Fallback>
        </mc:AlternateContent>
      </w:r>
    </w:p>
    <w:p w:rsidR="0001065E" w:rsidRPr="004F0AD8" w:rsidRDefault="004F0AD8">
      <w:pPr>
        <w:rPr>
          <w:sz w:val="16"/>
          <w:lang w:val="ru-RU"/>
        </w:rPr>
        <w:sectPr w:rsidR="0001065E" w:rsidRPr="004F0AD8" w:rsidSect="004F0AD8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  <w:r>
        <w:rPr>
          <w:noProof/>
          <w:lang w:val="ru-RU" w:eastAsia="ru-RU"/>
        </w:rPr>
        <w:drawing>
          <wp:anchor distT="238125" distB="238125" distL="381000" distR="381000" simplePos="0" relativeHeight="251713536" behindDoc="1" locked="0" layoutInCell="1" allowOverlap="0" wp14:anchorId="26E718F5" wp14:editId="0AB53E22">
            <wp:simplePos x="0" y="0"/>
            <wp:positionH relativeFrom="column">
              <wp:posOffset>-22860</wp:posOffset>
            </wp:positionH>
            <wp:positionV relativeFrom="line">
              <wp:posOffset>-86995</wp:posOffset>
            </wp:positionV>
            <wp:extent cx="2857500" cy="2143125"/>
            <wp:effectExtent l="342900" t="285750" r="419100" b="314325"/>
            <wp:wrapThrough wrapText="bothSides">
              <wp:wrapPolygon edited="0">
                <wp:start x="19872" y="-2880"/>
                <wp:lineTo x="-2448" y="-2496"/>
                <wp:lineTo x="-2592" y="3648"/>
                <wp:lineTo x="-144" y="24576"/>
                <wp:lineTo x="3456" y="24576"/>
                <wp:lineTo x="3600" y="24192"/>
                <wp:lineTo x="24624" y="22080"/>
                <wp:lineTo x="24048" y="15936"/>
                <wp:lineTo x="23472" y="12864"/>
                <wp:lineTo x="21744" y="-2880"/>
                <wp:lineTo x="19872" y="-2880"/>
              </wp:wrapPolygon>
            </wp:wrapThrough>
            <wp:docPr id="41" name="Рисунок 41" descr="Робот-гуманоид поможет передавать информацию между членами команды М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обот-гуманоид поможет передавать информацию между членами команды МК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04F" w:rsidRDefault="00AC204F" w:rsidP="00AC204F">
      <w:pPr>
        <w:rPr>
          <w:lang w:val="ru-RU"/>
        </w:rPr>
      </w:pPr>
    </w:p>
    <w:p w:rsidR="00AC204F" w:rsidRPr="00AC204F" w:rsidRDefault="00B5025B" w:rsidP="00AC204F">
      <w:pPr>
        <w:rPr>
          <w:lang w:val="ru-RU"/>
        </w:rPr>
      </w:pPr>
      <w:r w:rsidRPr="002437E6">
        <w:rPr>
          <w:noProof/>
          <w:color w:val="FFFFFF" w:themeColor="background1"/>
          <w:lang w:val="ru-RU" w:eastAsia="ru-RU"/>
        </w:rPr>
        <w:drawing>
          <wp:anchor distT="0" distB="0" distL="114300" distR="114300" simplePos="0" relativeHeight="251648512" behindDoc="1" locked="0" layoutInCell="1" allowOverlap="1" wp14:anchorId="037BCB14" wp14:editId="3F2A7650">
            <wp:simplePos x="0" y="0"/>
            <wp:positionH relativeFrom="column">
              <wp:posOffset>2792730</wp:posOffset>
            </wp:positionH>
            <wp:positionV relativeFrom="paragraph">
              <wp:posOffset>959485</wp:posOffset>
            </wp:positionV>
            <wp:extent cx="1219200" cy="1219200"/>
            <wp:effectExtent l="0" t="0" r="0" b="0"/>
            <wp:wrapNone/>
            <wp:docPr id="59" name="Рисунок 59" descr="http://astrajet.ru/96-979-thickbox/robot-igrushka-valli-radioupravljaemyy-disney-wall-e-u-comm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strajet.ru/96-979-thickbox/robot-igrushka-valli-radioupravljaemyy-disney-wall-e-u-comman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04F" w:rsidRPr="002437E6">
        <w:rPr>
          <w:color w:val="FFFFFF" w:themeColor="background1"/>
          <w:sz w:val="16"/>
          <w:szCs w:val="16"/>
          <w:lang w:val="ru-RU"/>
        </w:rPr>
        <w:t xml:space="preserve">Команда французских исследователей из института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Institut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cellule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souche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et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cerveau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 (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Inserm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>/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Université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Claude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Bernard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Lyon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 1), возглавляемая старшим научным сотрудником Национального центра научных исследований Франции Питером Фордом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Домини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, разработала «автобиографическую память» для робота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Нао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 xml:space="preserve">, которая позволит ему передавать знания от одних людей к другим. Этот плод научно-технического прогресса может оказаться особенно полезен на Международной космической станции, где робот </w:t>
      </w:r>
      <w:proofErr w:type="spellStart"/>
      <w:r w:rsidR="00AC204F" w:rsidRPr="002437E6">
        <w:rPr>
          <w:color w:val="FFFFFF" w:themeColor="background1"/>
          <w:sz w:val="16"/>
          <w:szCs w:val="16"/>
          <w:lang w:val="ru-RU"/>
        </w:rPr>
        <w:t>Нао</w:t>
      </w:r>
      <w:proofErr w:type="spellEnd"/>
      <w:r w:rsidR="00AC204F" w:rsidRPr="002437E6">
        <w:rPr>
          <w:color w:val="FFFFFF" w:themeColor="background1"/>
          <w:sz w:val="16"/>
          <w:szCs w:val="16"/>
          <w:lang w:val="ru-RU"/>
        </w:rPr>
        <w:t>, являясь единственным бессменным членом команды станции, будет осуществлять связь между различными экипажами МКС, которые меняются каждые шесть месяцев, передавая информацию о важных событиях, произошедших на станции</w:t>
      </w:r>
      <w:r w:rsidR="00AC204F" w:rsidRPr="00AC204F">
        <w:rPr>
          <w:lang w:val="ru-RU"/>
        </w:rPr>
        <w:t>.</w:t>
      </w:r>
    </w:p>
    <w:p w:rsidR="000B15A8" w:rsidRDefault="000B15A8" w:rsidP="00CA7989">
      <w:pPr>
        <w:pStyle w:val="2"/>
        <w:numPr>
          <w:ilvl w:val="0"/>
          <w:numId w:val="0"/>
        </w:numPr>
        <w:rPr>
          <w:b/>
          <w:sz w:val="24"/>
          <w:szCs w:val="24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1065E" w:rsidRDefault="000B15A8" w:rsidP="00CA7989">
      <w:pPr>
        <w:pStyle w:val="2"/>
        <w:numPr>
          <w:ilvl w:val="0"/>
          <w:numId w:val="0"/>
        </w:numPr>
        <w:rPr>
          <w:b/>
          <w:sz w:val="24"/>
          <w:szCs w:val="24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F0AD8">
        <w:rPr>
          <w:b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2368" behindDoc="1" locked="0" layoutInCell="1" allowOverlap="1" wp14:anchorId="32844AAE" wp14:editId="1831C89C">
            <wp:simplePos x="0" y="0"/>
            <wp:positionH relativeFrom="column">
              <wp:posOffset>-447675</wp:posOffset>
            </wp:positionH>
            <wp:positionV relativeFrom="paragraph">
              <wp:posOffset>-2540</wp:posOffset>
            </wp:positionV>
            <wp:extent cx="7874000" cy="4410075"/>
            <wp:effectExtent l="0" t="0" r="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358320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AD8">
        <w:rPr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44416" behindDoc="1" locked="0" layoutInCell="1" allowOverlap="1" wp14:anchorId="33D8C138" wp14:editId="1D795737">
            <wp:simplePos x="0" y="0"/>
            <wp:positionH relativeFrom="column">
              <wp:posOffset>2651125</wp:posOffset>
            </wp:positionH>
            <wp:positionV relativeFrom="paragraph">
              <wp:posOffset>845820</wp:posOffset>
            </wp:positionV>
            <wp:extent cx="1112520" cy="953770"/>
            <wp:effectExtent l="19050" t="19050" r="11430" b="17780"/>
            <wp:wrapThrough wrapText="bothSides">
              <wp:wrapPolygon edited="0">
                <wp:start x="-370" y="-431"/>
                <wp:lineTo x="-370" y="21571"/>
                <wp:lineTo x="21452" y="21571"/>
                <wp:lineTo x="21452" y="-431"/>
                <wp:lineTo x="-370" y="-431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9537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AD8">
        <w:rPr>
          <w:noProof/>
          <w:sz w:val="16"/>
          <w:szCs w:val="16"/>
          <w:lang w:val="ru-RU" w:eastAsia="ru-RU"/>
        </w:rPr>
        <mc:AlternateContent>
          <mc:Choice Requires="wps">
            <w:drawing>
              <wp:anchor distT="228600" distB="0" distL="114300" distR="114300" simplePos="0" relativeHeight="251645440" behindDoc="0" locked="0" layoutInCell="0" allowOverlap="1" wp14:anchorId="1B8BC7E7" wp14:editId="5C80A89C">
                <wp:simplePos x="0" y="0"/>
                <wp:positionH relativeFrom="page">
                  <wp:posOffset>-95250</wp:posOffset>
                </wp:positionH>
                <wp:positionV relativeFrom="page">
                  <wp:posOffset>6362700</wp:posOffset>
                </wp:positionV>
                <wp:extent cx="7972425" cy="247650"/>
                <wp:effectExtent l="0" t="0" r="9525" b="0"/>
                <wp:wrapTopAndBottom/>
                <wp:docPr id="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425" cy="2476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F1A31" id="Rectangle 1" o:spid="_x0000_s1026" style="position:absolute;margin-left:-7.5pt;margin-top:501pt;width:627.75pt;height:19.5pt;z-index:251645440;visibility:visible;mso-wrap-style:square;mso-width-percent:0;mso-height-percent:0;mso-wrap-distance-left:9pt;mso-wrap-distance-top:18pt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" o:allowincell="f" fillcolor="#ffa830 [3205]" stroked="f" strokeweight="2pt">
                <w10:wrap type="topAndBottom" anchorx="page" anchory="page"/>
              </v:rect>
            </w:pict>
          </mc:Fallback>
        </mc:AlternateContent>
      </w:r>
      <w:r w:rsidR="00EE5B62" w:rsidRPr="00EE5B62">
        <w:rPr>
          <w:b/>
          <w:sz w:val="24"/>
          <w:szCs w:val="24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"</w:t>
      </w:r>
      <w:bookmarkStart w:id="0" w:name="_GoBack"/>
      <w:bookmarkEnd w:id="0"/>
      <w:r w:rsidR="00EE5B62" w:rsidRPr="00EE5B62">
        <w:rPr>
          <w:b/>
          <w:sz w:val="24"/>
          <w:szCs w:val="24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Хаббл" сфотографировал темное сердце галактики в созвездии Скульптора</w:t>
      </w:r>
      <w:r w:rsidR="00EE5B62">
        <w:rPr>
          <w:b/>
          <w:sz w:val="24"/>
          <w:szCs w:val="24"/>
          <w:lang w:val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EE5B62" w:rsidRDefault="00D82012" w:rsidP="00EE5B62">
      <w:pPr>
        <w:pStyle w:val="2"/>
        <w:numPr>
          <w:ilvl w:val="0"/>
          <w:numId w:val="0"/>
        </w:numPr>
        <w:ind w:left="360" w:hanging="360"/>
        <w:rPr>
          <w:sz w:val="24"/>
          <w:szCs w:val="24"/>
          <w:lang w:val="ru-RU"/>
        </w:rPr>
      </w:pPr>
      <w:r w:rsidRPr="00EE5B62">
        <w:rPr>
          <w:rFonts w:ascii="Arial" w:hAnsi="Arial" w:cs="Arial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43392" behindDoc="1" locked="0" layoutInCell="1" allowOverlap="1" wp14:anchorId="48DA47B9" wp14:editId="78FE72F3">
            <wp:simplePos x="0" y="0"/>
            <wp:positionH relativeFrom="column">
              <wp:posOffset>-285750</wp:posOffset>
            </wp:positionH>
            <wp:positionV relativeFrom="paragraph">
              <wp:posOffset>123190</wp:posOffset>
            </wp:positionV>
            <wp:extent cx="2827655" cy="1607185"/>
            <wp:effectExtent l="0" t="0" r="0" b="0"/>
            <wp:wrapThrough wrapText="bothSides">
              <wp:wrapPolygon edited="0">
                <wp:start x="582" y="0"/>
                <wp:lineTo x="0" y="512"/>
                <wp:lineTo x="0" y="20738"/>
                <wp:lineTo x="437" y="21250"/>
                <wp:lineTo x="582" y="21250"/>
                <wp:lineTo x="20809" y="21250"/>
                <wp:lineTo x="20955" y="21250"/>
                <wp:lineTo x="21391" y="20738"/>
                <wp:lineTo x="21391" y="512"/>
                <wp:lineTo x="20809" y="0"/>
                <wp:lineTo x="582" y="0"/>
              </wp:wrapPolygon>
            </wp:wrapThrough>
            <wp:docPr id="43" name="Рисунок 43" descr="Фотография галактики NGC 61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графия галактики NGC 613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607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62" w:rsidRDefault="00EE5B62" w:rsidP="00EE5B62">
      <w:pPr>
        <w:pStyle w:val="2"/>
        <w:numPr>
          <w:ilvl w:val="0"/>
          <w:numId w:val="0"/>
        </w:numPr>
        <w:ind w:left="360" w:hanging="360"/>
        <w:rPr>
          <w:sz w:val="24"/>
          <w:szCs w:val="24"/>
          <w:lang w:val="ru-RU"/>
        </w:rPr>
      </w:pPr>
    </w:p>
    <w:p w:rsidR="00EE5B62" w:rsidRDefault="00EE5B62" w:rsidP="00EE5B62">
      <w:pPr>
        <w:pStyle w:val="2"/>
        <w:numPr>
          <w:ilvl w:val="0"/>
          <w:numId w:val="0"/>
        </w:numPr>
        <w:ind w:left="360" w:hanging="360"/>
        <w:rPr>
          <w:sz w:val="24"/>
          <w:szCs w:val="24"/>
          <w:lang w:val="ru-RU"/>
        </w:rPr>
      </w:pPr>
    </w:p>
    <w:p w:rsidR="0072743D" w:rsidRPr="00D82012" w:rsidRDefault="00EE5B62" w:rsidP="0072743D">
      <w:pPr>
        <w:pStyle w:val="2"/>
        <w:numPr>
          <w:ilvl w:val="0"/>
          <w:numId w:val="0"/>
        </w:numPr>
        <w:rPr>
          <w:b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</w:pPr>
      <w:r w:rsidRPr="00D82012">
        <w:rPr>
          <w:b/>
          <w:color w:val="92D050"/>
          <w:sz w:val="2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Pr="00D82012">
        <w:rPr>
          <w:b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  <w:t xml:space="preserve">Астрономы  получили новые фотографии ядра и рукавов галактики NGC 613 в созвездии Скульптора, удаленной от нас </w:t>
      </w:r>
      <w:r w:rsidRPr="00D82012">
        <w:rPr>
          <w:b/>
          <w:i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  <w:t>на 67 миллионов световых лет</w:t>
      </w:r>
      <w:r w:rsidRPr="00D82012">
        <w:rPr>
          <w:b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  <w:t>, яркий центр которой скрывает ее "темное сердце" – сверхмассивную черную дыру массой в 32 миллиона Солнц</w:t>
      </w:r>
      <w:r w:rsidR="0072743D" w:rsidRPr="00D82012">
        <w:rPr>
          <w:b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  <w:t xml:space="preserve">. </w:t>
      </w:r>
    </w:p>
    <w:p w:rsidR="004F0AD8" w:rsidRPr="00D82012" w:rsidRDefault="004F0AD8" w:rsidP="0072743D">
      <w:pPr>
        <w:pStyle w:val="2"/>
        <w:numPr>
          <w:ilvl w:val="0"/>
          <w:numId w:val="0"/>
        </w:numPr>
        <w:rPr>
          <w:b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</w:pPr>
    </w:p>
    <w:p w:rsidR="0072743D" w:rsidRPr="00D82012" w:rsidRDefault="0072743D" w:rsidP="0072743D">
      <w:pPr>
        <w:pStyle w:val="2"/>
        <w:numPr>
          <w:ilvl w:val="0"/>
          <w:numId w:val="0"/>
        </w:numPr>
        <w:rPr>
          <w:b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</w:pPr>
      <w:r w:rsidRPr="00D82012">
        <w:rPr>
          <w:b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  <w:t>Великую реку Нил сфотографировали с борта МКС.</w:t>
      </w:r>
    </w:p>
    <w:p w:rsidR="000C22EB" w:rsidRPr="00D82012" w:rsidRDefault="0072743D" w:rsidP="00EE5B62">
      <w:pPr>
        <w:pStyle w:val="2"/>
        <w:numPr>
          <w:ilvl w:val="0"/>
          <w:numId w:val="0"/>
        </w:numPr>
        <w:ind w:left="360" w:hanging="360"/>
        <w:rPr>
          <w:b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</w:pPr>
      <w:r w:rsidRPr="00D82012">
        <w:rPr>
          <w:b/>
          <w:color w:val="FFFFFF" w:themeColor="background1"/>
          <w:spacing w:val="10"/>
          <w:sz w:val="22"/>
          <w:lang w:val="ru-RU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bg1">
                <w14:alpha w14:val="5000"/>
              </w14:schemeClr>
            </w14:solidFill>
          </w14:textFill>
        </w:rPr>
        <w:t>Фотографию знаменитой африканской реки, величайшей по протяженности в мире, сделал с борта МКС астронавт Скотт Келли.</w:t>
      </w:r>
    </w:p>
    <w:p w:rsidR="000C22EB" w:rsidRPr="00D82012" w:rsidRDefault="000C22EB">
      <w:pPr>
        <w:spacing w:after="200" w:line="276" w:lineRule="auto"/>
        <w:rPr>
          <w:b/>
          <w:color w:val="92D050"/>
          <w:sz w:val="2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82012">
        <w:rPr>
          <w:b/>
          <w:color w:val="92D050"/>
          <w:sz w:val="22"/>
          <w:lang w:val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72743D" w:rsidRPr="0072743D" w:rsidRDefault="00236F30" w:rsidP="00EE5B62">
      <w:pPr>
        <w:pStyle w:val="2"/>
        <w:numPr>
          <w:ilvl w:val="0"/>
          <w:numId w:val="0"/>
        </w:numPr>
        <w:ind w:left="360" w:hanging="360"/>
        <w:rPr>
          <w:color w:val="auto"/>
          <w:sz w:val="20"/>
          <w:szCs w:val="20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7920988F" wp14:editId="7289A061">
            <wp:simplePos x="0" y="0"/>
            <wp:positionH relativeFrom="column">
              <wp:posOffset>-266700</wp:posOffset>
            </wp:positionH>
            <wp:positionV relativeFrom="paragraph">
              <wp:posOffset>168275</wp:posOffset>
            </wp:positionV>
            <wp:extent cx="3286125" cy="4419600"/>
            <wp:effectExtent l="457200" t="323850" r="638175" b="342900"/>
            <wp:wrapThrough wrapText="bothSides">
              <wp:wrapPolygon edited="0">
                <wp:start x="20160" y="-1583"/>
                <wp:lineTo x="-2129" y="-1397"/>
                <wp:lineTo x="-2129" y="93"/>
                <wp:lineTo x="-3005" y="93"/>
                <wp:lineTo x="-2755" y="3072"/>
                <wp:lineTo x="-1503" y="9031"/>
                <wp:lineTo x="-1127" y="12010"/>
                <wp:lineTo x="-626" y="14990"/>
                <wp:lineTo x="125" y="20855"/>
                <wp:lineTo x="626" y="22438"/>
                <wp:lineTo x="626" y="23183"/>
                <wp:lineTo x="3005" y="23183"/>
                <wp:lineTo x="3130" y="22997"/>
                <wp:lineTo x="15026" y="22438"/>
                <wp:lineTo x="15151" y="22438"/>
                <wp:lineTo x="25670" y="20948"/>
                <wp:lineTo x="20911" y="-1583"/>
                <wp:lineTo x="20160" y="-1583"/>
              </wp:wrapPolygon>
            </wp:wrapThrough>
            <wp:docPr id="8" name="Рисунок 8" descr="https://pp.vk.me/c624826/v624826235/4b3fe/URN9KMm35W0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826/v624826235/4b3fe/URN9KMm35W0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0" r="-1471" b="10099"/>
                    <a:stretch/>
                  </pic:blipFill>
                  <pic:spPr bwMode="auto">
                    <a:xfrm>
                      <a:off x="0" y="0"/>
                      <a:ext cx="3286125" cy="441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C76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w:drawing>
          <wp:anchor distT="0" distB="0" distL="114300" distR="114300" simplePos="0" relativeHeight="251649536" behindDoc="1" locked="0" layoutInCell="1" allowOverlap="1" wp14:anchorId="21B00122" wp14:editId="78282A53">
            <wp:simplePos x="0" y="0"/>
            <wp:positionH relativeFrom="column">
              <wp:posOffset>3980815</wp:posOffset>
            </wp:positionH>
            <wp:positionV relativeFrom="paragraph">
              <wp:posOffset>-80645</wp:posOffset>
            </wp:positionV>
            <wp:extent cx="3023870" cy="2152650"/>
            <wp:effectExtent l="171450" t="171450" r="386080" b="361950"/>
            <wp:wrapThrough wrapText="bothSides">
              <wp:wrapPolygon edited="0">
                <wp:start x="1497" y="-1720"/>
                <wp:lineTo x="-1225" y="-1338"/>
                <wp:lineTo x="-1225" y="22365"/>
                <wp:lineTo x="-816" y="23320"/>
                <wp:lineTo x="680" y="24658"/>
                <wp:lineTo x="816" y="25041"/>
                <wp:lineTo x="22181" y="25041"/>
                <wp:lineTo x="22317" y="24658"/>
                <wp:lineTo x="23814" y="23320"/>
                <wp:lineTo x="24086" y="20071"/>
                <wp:lineTo x="24222" y="765"/>
                <wp:lineTo x="22317" y="-1338"/>
                <wp:lineTo x="21500" y="-1720"/>
                <wp:lineTo x="1497" y="-1720"/>
              </wp:wrapPolygon>
            </wp:wrapThrough>
            <wp:docPr id="5" name="Рисунок 5" descr="https://pp.vk.me/c622124/v622124303/33c41/iyqFN8tNjQ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2124/v622124303/33c41/iyqFN8tNjQ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43D" w:rsidRPr="0072743D">
        <w:rPr>
          <w:rFonts w:ascii="Arial" w:hAnsi="Arial" w:cs="Arial"/>
          <w:vanish/>
          <w:color w:val="auto"/>
          <w:sz w:val="21"/>
          <w:szCs w:val="21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72743D" w:rsidRPr="0072743D">
        <w:rPr>
          <w:rFonts w:ascii="Arial" w:hAnsi="Arial" w:cs="Arial"/>
          <w:noProof/>
          <w:vanish/>
          <w:color w:val="auto"/>
          <w:sz w:val="21"/>
          <w:szCs w:val="21"/>
          <w:lang w:val="ru-RU"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inline distT="0" distB="0" distL="0" distR="0" wp14:anchorId="37EC9C1A" wp14:editId="0B2D654B">
            <wp:extent cx="5715000" cy="3238500"/>
            <wp:effectExtent l="0" t="0" r="0" b="0"/>
            <wp:docPr id="44" name="Рисунок 44" descr="Вид на реку Нил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ид на реку Нил из космос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43D" w:rsidRPr="0072743D">
        <w:rPr>
          <w:rFonts w:ascii="Arial" w:hAnsi="Arial" w:cs="Arial"/>
          <w:vanish/>
          <w:color w:val="auto"/>
          <w:sz w:val="21"/>
          <w:szCs w:val="21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72743D" w:rsidRPr="0072743D">
        <w:rPr>
          <w:rFonts w:ascii="Arial" w:hAnsi="Arial" w:cs="Arial"/>
          <w:noProof/>
          <w:vanish/>
          <w:color w:val="auto"/>
          <w:sz w:val="21"/>
          <w:szCs w:val="21"/>
          <w:lang w:val="ru-RU" w:eastAsia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inline distT="0" distB="0" distL="0" distR="0" wp14:anchorId="6793AB89" wp14:editId="272896F0">
            <wp:extent cx="5715000" cy="3238500"/>
            <wp:effectExtent l="0" t="0" r="0" b="0"/>
            <wp:docPr id="45" name="Рисунок 45" descr="Вид на реку Нил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ид на реку Нил из космос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50" w:rsidRDefault="00990250" w:rsidP="00EE5B62">
      <w:pPr>
        <w:pStyle w:val="2"/>
        <w:numPr>
          <w:ilvl w:val="0"/>
          <w:numId w:val="0"/>
        </w:numPr>
        <w:ind w:left="360" w:hanging="360"/>
        <w:rPr>
          <w:color w:val="auto"/>
          <w:sz w:val="24"/>
          <w:szCs w:val="24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90250" w:rsidRDefault="00801DB8">
      <w:pPr>
        <w:spacing w:after="200" w:line="276" w:lineRule="auto"/>
        <w:rPr>
          <w:color w:val="auto"/>
          <w:sz w:val="24"/>
          <w:szCs w:val="24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1360170</wp:posOffset>
                </wp:positionH>
                <wp:positionV relativeFrom="paragraph">
                  <wp:posOffset>6636385</wp:posOffset>
                </wp:positionV>
                <wp:extent cx="1104900" cy="1917700"/>
                <wp:effectExtent l="323850" t="0" r="647700" b="0"/>
                <wp:wrapNone/>
                <wp:docPr id="24" name="Меся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917700"/>
                        </a:xfrm>
                        <a:prstGeom prst="moon">
                          <a:avLst/>
                        </a:prstGeom>
                        <a:ln w="34925">
                          <a:solidFill>
                            <a:srgbClr val="FFFFFF"/>
                          </a:solidFill>
                        </a:ln>
                        <a:effectLst>
                          <a:outerShdw blurRad="317500" dir="2700000" algn="ctr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2700000">
                            <a:rot lat="19086000" lon="19067999" rev="3108000"/>
                          </a:camera>
                          <a:lightRig rig="threePt" dir="t">
                            <a:rot lat="0" lon="0" rev="0"/>
                          </a:lightRig>
                        </a:scene3d>
                        <a:sp3d extrusionH="38100" prstMaterial="clear">
                          <a:bevelT w="260350" h="50800" prst="softRound"/>
                          <a:bevelB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7B228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Месяц 24" o:spid="_x0000_s1026" type="#_x0000_t184" style="position:absolute;margin-left:107.1pt;margin-top:522.55pt;width:87pt;height:15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" fillcolor="#ff5c0b [3204]" strokecolor="white" strokeweight="2.75pt">
                <v:shadow on="t" color="black" opacity="28180f" offset="0,0"/>
                <o:extrusion v:ext="view" rotationangle="2745959fd,-2765621fd" viewpoint="0,0" viewpointorigin="0,0" skewangle="45" skewamt="0" type="perspective"/>
              </v:shape>
            </w:pict>
          </mc:Fallback>
        </mc:AlternateContent>
      </w:r>
      <w:r w:rsidR="005F4E79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6DCE6A" wp14:editId="1B94A4B5">
                <wp:simplePos x="0" y="0"/>
                <wp:positionH relativeFrom="column">
                  <wp:posOffset>-2565400</wp:posOffset>
                </wp:positionH>
                <wp:positionV relativeFrom="paragraph">
                  <wp:posOffset>4388420</wp:posOffset>
                </wp:positionV>
                <wp:extent cx="845881" cy="790934"/>
                <wp:effectExtent l="57150" t="38100" r="0" b="104775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9860">
                          <a:off x="0" y="0"/>
                          <a:ext cx="845881" cy="790934"/>
                        </a:xfrm>
                        <a:prstGeom prst="star5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4603B" id="5-конечная звезда 16" o:spid="_x0000_s1026" style="position:absolute;margin-left:-202pt;margin-top:345.55pt;width:66.6pt;height:62.3pt;rotation:-1048729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81,790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" path="m1,302109r323099,2l422941,r99840,302111l845880,302109,584487,488822r99845,302110l422941,604216,161549,790932,261394,488822,1,302109xe" strokecolor="white [3212]" strokeweight="2pt">
                <v:fill r:id="rId37" o:title="" recolor="t" rotate="t" type="frame"/>
                <v:path arrowok="t" o:connecttype="custom" o:connectlocs="1,302109;323100,302111;422941,0;522781,302111;845880,302109;584487,488822;684332,790932;422941,604216;161549,790932;261394,488822;1,302109" o:connectangles="0,0,0,0,0,0,0,0,0,0,0"/>
              </v:shape>
            </w:pict>
          </mc:Fallback>
        </mc:AlternateContent>
      </w:r>
      <w:r w:rsidR="005F4E79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CF0A91" wp14:editId="0ED54F65">
                <wp:simplePos x="0" y="0"/>
                <wp:positionH relativeFrom="column">
                  <wp:posOffset>-222250</wp:posOffset>
                </wp:positionH>
                <wp:positionV relativeFrom="paragraph">
                  <wp:posOffset>4660900</wp:posOffset>
                </wp:positionV>
                <wp:extent cx="845881" cy="790934"/>
                <wp:effectExtent l="57150" t="38100" r="0" b="104775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9860">
                          <a:off x="0" y="0"/>
                          <a:ext cx="845881" cy="790934"/>
                        </a:xfrm>
                        <a:prstGeom prst="star5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6616" id="5-конечная звезда 15" o:spid="_x0000_s1026" style="position:absolute;margin-left:-17.5pt;margin-top:367pt;width:66.6pt;height:62.3pt;rotation:-1048729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81,790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" path="m1,302109r323099,2l422941,r99840,302111l845880,302109,584487,488822r99845,302110l422941,604216,161549,790932,261394,488822,1,302109xe" strokecolor="white [3212]" strokeweight="2pt">
                <v:fill r:id="rId37" o:title="" recolor="t" rotate="t" type="frame"/>
                <v:path arrowok="t" o:connecttype="custom" o:connectlocs="1,302109;323100,302111;422941,0;522781,302111;845880,302109;584487,488822;684332,790932;422941,604216;161549,790932;261394,488822;1,302109" o:connectangles="0,0,0,0,0,0,0,0,0,0,0"/>
              </v:shape>
            </w:pict>
          </mc:Fallback>
        </mc:AlternateContent>
      </w:r>
      <w:r w:rsidR="005F4E79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-1163954</wp:posOffset>
                </wp:positionH>
                <wp:positionV relativeFrom="paragraph">
                  <wp:posOffset>3807460</wp:posOffset>
                </wp:positionV>
                <wp:extent cx="1323975" cy="1257300"/>
                <wp:effectExtent l="19050" t="0" r="47625" b="171450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4100">
                          <a:off x="0" y="0"/>
                          <a:ext cx="1323975" cy="1257300"/>
                        </a:xfrm>
                        <a:prstGeom prst="star5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7B96A" id="5-конечная звезда 14" o:spid="_x0000_s1026" style="position:absolute;margin-left:-91.65pt;margin-top:299.8pt;width:104.25pt;height:99pt;rotation:1621033fd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3975,1257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" path="m1,480245r505715,3l661988,,818259,480248r505715,-3l914840,777051r156277,480246l661988,960485,252858,1257297,409135,777051,1,480245xe" strokecolor="white [3212]" strokeweight="2pt">
                <v:fill r:id="rId39" o:title="" recolor="t" rotate="t" type="frame"/>
                <v:path arrowok="t" o:connecttype="custom" o:connectlocs="1,480245;505716,480248;661988,0;818259,480248;1323974,480245;914840,777051;1071117,1257297;661988,960485;252858,1257297;409135,777051;1,480245" o:connectangles="0,0,0,0,0,0,0,0,0,0,0"/>
              </v:shape>
            </w:pict>
          </mc:Fallback>
        </mc:AlternateContent>
      </w:r>
      <w:r w:rsidR="00236F30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5D03B9A" wp14:editId="708B501E">
                <wp:simplePos x="0" y="0"/>
                <wp:positionH relativeFrom="column">
                  <wp:posOffset>636270</wp:posOffset>
                </wp:positionH>
                <wp:positionV relativeFrom="paragraph">
                  <wp:posOffset>2207260</wp:posOffset>
                </wp:positionV>
                <wp:extent cx="3171825" cy="4295775"/>
                <wp:effectExtent l="57150" t="38100" r="104775" b="12382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295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25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32500">
                              <a:srgbClr val="E55C00"/>
                            </a:gs>
                            <a:gs pos="0">
                              <a:schemeClr val="accent2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F30" w:rsidRDefault="00236F30" w:rsidP="00236F30">
                            <w:pPr>
                              <w:rPr>
                                <w:lang w:val="ru-RU"/>
                              </w:rPr>
                            </w:pPr>
                            <w:r w:rsidRPr="00236F30">
                              <w:rPr>
                                <w:lang w:val="ru-RU"/>
                              </w:rPr>
                              <w:t>На Международном авиационно-космическом салоне МКС-2015 был показан макет перспективной транспортной системы, которая должна прийти на с</w:t>
                            </w:r>
                            <w:r>
                              <w:rPr>
                                <w:lang w:val="ru-RU"/>
                              </w:rPr>
                              <w:t>мену знаменитым корабля «Союз».</w:t>
                            </w:r>
                          </w:p>
                          <w:p w:rsidR="00236F30" w:rsidRDefault="00236F30" w:rsidP="00236F30">
                            <w:pPr>
                              <w:rPr>
                                <w:lang w:val="ru-RU"/>
                              </w:rPr>
                            </w:pPr>
                            <w:r w:rsidRPr="00236F30">
                              <w:rPr>
                                <w:lang w:val="ru-RU"/>
                              </w:rPr>
                              <w:t xml:space="preserve"> Это будет пилотируемая транспортная система нового поколения, - сказал глава корпорации Владимир Солнцев.- Его командный отсек впервые изготовлен из композитного материала и выдерживает температуру свыше 200 градусов. Корабль получился красивым: я уверен, что некрасивый корабль не полетит. Новый корабль будет многоразовым. Он предназначен для использования как минимум в 10 полетах. В отличие от "Союза" он способен брать на борт от четырех до шести космонавтов. А в режиме автономного полета корабль может находиться до 30 суток. Но у него пока нет названия. Поэтому мы объявляем открытый конкурс на лучшее название для нового космического корабля!</w:t>
                            </w:r>
                          </w:p>
                          <w:p w:rsidR="00236F30" w:rsidRPr="00236F30" w:rsidRDefault="00236F30" w:rsidP="00236F30">
                            <w:pPr>
                              <w:rPr>
                                <w:lang w:val="ru-RU"/>
                              </w:rPr>
                            </w:pPr>
                            <w:r w:rsidRPr="00236F30">
                              <w:rPr>
                                <w:lang w:val="ru-RU"/>
                              </w:rPr>
                              <w:t>Сроки проведения конкурса — с 30 августа по 2 ноября 2015 года. Результаты будут</w:t>
                            </w:r>
                            <w:r>
                              <w:rPr>
                                <w:lang w:val="ru-RU"/>
                              </w:rPr>
                              <w:t xml:space="preserve"> объявлены 15 января 2016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ru-RU"/>
                              </w:rPr>
                              <w:t>года,</w:t>
                            </w:r>
                            <w:r w:rsidRPr="00236F30">
                              <w:rPr>
                                <w:lang w:val="ru-RU"/>
                              </w:rPr>
                              <w:t>Победитель</w:t>
                            </w:r>
                            <w:proofErr w:type="spellEnd"/>
                            <w:proofErr w:type="gramEnd"/>
                            <w:r w:rsidRPr="00236F30">
                              <w:rPr>
                                <w:lang w:val="ru-RU"/>
                              </w:rPr>
                              <w:t xml:space="preserve"> будет объявлен по итогам общественного голосования и работы жюри. Главным призом станет поездка на Байконур с возможностью присутствовать на пилотир</w:t>
                            </w:r>
                            <w:r>
                              <w:rPr>
                                <w:lang w:val="ru-RU"/>
                              </w:rPr>
                              <w:t>уемом запуске весной 2016 года.</w:t>
                            </w:r>
                          </w:p>
                          <w:p w:rsidR="00236F30" w:rsidRPr="00236F30" w:rsidRDefault="00236F30" w:rsidP="00236F30">
                            <w:pPr>
                              <w:rPr>
                                <w:lang w:val="ru-RU"/>
                              </w:rPr>
                            </w:pPr>
                            <w:r w:rsidRPr="00236F30">
                              <w:rPr>
                                <w:lang w:val="ru-RU"/>
                              </w:rPr>
                              <w:t xml:space="preserve">Свои предложения присылайте нам — на сайт </w:t>
                            </w:r>
                            <w:proofErr w:type="spellStart"/>
                            <w:r>
                              <w:t>kp</w:t>
                            </w:r>
                            <w:proofErr w:type="spellEnd"/>
                            <w:r w:rsidRPr="00236F30">
                              <w:rPr>
                                <w:lang w:val="ru-RU"/>
                              </w:rPr>
                              <w:t>.</w:t>
                            </w:r>
                            <w:proofErr w:type="spellStart"/>
                            <w:r>
                              <w:t>ru</w:t>
                            </w:r>
                            <w:proofErr w:type="spellEnd"/>
                            <w:r w:rsidRPr="00236F30">
                              <w:rPr>
                                <w:lang w:val="ru-RU"/>
                              </w:rPr>
                              <w:t xml:space="preserve"> вместе со своими координатами для связи. А мы все предложения читателей «Комсомолки» передадим в РКК «Энергия».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3B9A" id="Поле 13" o:spid="_x0000_s1030" type="#_x0000_t202" style="position:absolute;margin-left:50.1pt;margin-top:173.8pt;width:249.75pt;height:338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" fillcolor="#e28200 [2405]" stroked="f" strokeweight=".5pt">
                <v:fill color2="#ff5c0b [3204]" rotate="t" angle="315" colors="0 #e38400;21299f #80dad0;21299f #e55c00;.5 #e64700;1 #ff5600" focus="100%" type="gradient"/>
                <v:shadow on="t" color="black" opacity="20971f" offset="0,2.2pt"/>
                <v:textbox>
                  <w:txbxContent>
                    <w:p w:rsidR="00236F30" w:rsidRDefault="00236F30" w:rsidP="00236F30">
                      <w:pPr>
                        <w:rPr>
                          <w:lang w:val="ru-RU"/>
                        </w:rPr>
                      </w:pPr>
                      <w:r w:rsidRPr="00236F30">
                        <w:rPr>
                          <w:lang w:val="ru-RU"/>
                        </w:rPr>
                        <w:t>На Международном авиационно-космическом салоне МКС-2015 был показан макет перспективной транспортной системы, которая должна прийти на с</w:t>
                      </w:r>
                      <w:r>
                        <w:rPr>
                          <w:lang w:val="ru-RU"/>
                        </w:rPr>
                        <w:t>мену знаменитым корабля «Союз».</w:t>
                      </w:r>
                    </w:p>
                    <w:p w:rsidR="00236F30" w:rsidRDefault="00236F30" w:rsidP="00236F30">
                      <w:pPr>
                        <w:rPr>
                          <w:lang w:val="ru-RU"/>
                        </w:rPr>
                      </w:pPr>
                      <w:r w:rsidRPr="00236F30">
                        <w:rPr>
                          <w:lang w:val="ru-RU"/>
                        </w:rPr>
                        <w:t xml:space="preserve"> Это будет пилотируемая транспортная система нового поколения, - сказал глава корпорации Владимир Солнцев.- Его командный отсек впервые изготовлен из композитного материала и выдерживает температуру свыше 200 градусов. Корабль получился красивым: я уверен, что некрасивый корабль не полетит. Новый корабль будет многоразовым. Он предназначен для использования как минимум в 10 полетах. В отличие от "Союза" он способен брать на борт от четырех до шести космонавтов. А в режиме автономного полета корабль может находиться до 30 суток. Но у него пока нет названия. Поэтому мы объявляем открытый конкурс на лучшее название для нового космического корабля!</w:t>
                      </w:r>
                    </w:p>
                    <w:p w:rsidR="00236F30" w:rsidRPr="00236F30" w:rsidRDefault="00236F30" w:rsidP="00236F30">
                      <w:pPr>
                        <w:rPr>
                          <w:lang w:val="ru-RU"/>
                        </w:rPr>
                      </w:pPr>
                      <w:r w:rsidRPr="00236F30">
                        <w:rPr>
                          <w:lang w:val="ru-RU"/>
                        </w:rPr>
                        <w:t>Сроки проведения конкурса — с 30 августа по 2 ноября 2015 года. Результаты будут</w:t>
                      </w:r>
                      <w:r>
                        <w:rPr>
                          <w:lang w:val="ru-RU"/>
                        </w:rPr>
                        <w:t xml:space="preserve"> объявлены 15 января 2016 </w:t>
                      </w:r>
                      <w:proofErr w:type="spellStart"/>
                      <w:proofErr w:type="gramStart"/>
                      <w:r>
                        <w:rPr>
                          <w:lang w:val="ru-RU"/>
                        </w:rPr>
                        <w:t>года,</w:t>
                      </w:r>
                      <w:r w:rsidRPr="00236F30">
                        <w:rPr>
                          <w:lang w:val="ru-RU"/>
                        </w:rPr>
                        <w:t>Победитель</w:t>
                      </w:r>
                      <w:proofErr w:type="spellEnd"/>
                      <w:proofErr w:type="gramEnd"/>
                      <w:r w:rsidRPr="00236F30">
                        <w:rPr>
                          <w:lang w:val="ru-RU"/>
                        </w:rPr>
                        <w:t xml:space="preserve"> будет объявлен по итогам общественного голосования и работы жюри. Главным призом станет поездка на Байконур с возможностью присутствовать на пилотир</w:t>
                      </w:r>
                      <w:r>
                        <w:rPr>
                          <w:lang w:val="ru-RU"/>
                        </w:rPr>
                        <w:t>уемом запуске весной 2016 года.</w:t>
                      </w:r>
                    </w:p>
                    <w:p w:rsidR="00236F30" w:rsidRPr="00236F30" w:rsidRDefault="00236F30" w:rsidP="00236F30">
                      <w:pPr>
                        <w:rPr>
                          <w:lang w:val="ru-RU"/>
                        </w:rPr>
                      </w:pPr>
                      <w:r w:rsidRPr="00236F30">
                        <w:rPr>
                          <w:lang w:val="ru-RU"/>
                        </w:rPr>
                        <w:t xml:space="preserve">Свои предложения присылайте нам — на сайт </w:t>
                      </w:r>
                      <w:proofErr w:type="spellStart"/>
                      <w:r>
                        <w:t>kp</w:t>
                      </w:r>
                      <w:proofErr w:type="spellEnd"/>
                      <w:r w:rsidRPr="00236F30">
                        <w:rPr>
                          <w:lang w:val="ru-RU"/>
                        </w:rPr>
                        <w:t>.</w:t>
                      </w:r>
                      <w:proofErr w:type="spellStart"/>
                      <w:r>
                        <w:t>ru</w:t>
                      </w:r>
                      <w:proofErr w:type="spellEnd"/>
                      <w:r w:rsidRPr="00236F30">
                        <w:rPr>
                          <w:lang w:val="ru-RU"/>
                        </w:rPr>
                        <w:t xml:space="preserve"> вместе со своими координатами для связи. А мы все предложения читателей «Комсомолки» передадим в РКК «Энергия».</w:t>
                      </w:r>
                    </w:p>
                  </w:txbxContent>
                </v:textbox>
              </v:shape>
            </w:pict>
          </mc:Fallback>
        </mc:AlternateContent>
      </w:r>
      <w:r w:rsidR="0051384C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w:drawing>
          <wp:anchor distT="0" distB="0" distL="114300" distR="114300" simplePos="0" relativeHeight="251653632" behindDoc="1" locked="0" layoutInCell="1" allowOverlap="1" wp14:anchorId="50582214" wp14:editId="6020489C">
            <wp:simplePos x="0" y="0"/>
            <wp:positionH relativeFrom="column">
              <wp:posOffset>-3907155</wp:posOffset>
            </wp:positionH>
            <wp:positionV relativeFrom="paragraph">
              <wp:posOffset>5379085</wp:posOffset>
            </wp:positionV>
            <wp:extent cx="4648200" cy="3121660"/>
            <wp:effectExtent l="171450" t="171450" r="381000" b="364490"/>
            <wp:wrapThrough wrapText="bothSides">
              <wp:wrapPolygon edited="0">
                <wp:start x="974" y="-1186"/>
                <wp:lineTo x="-797" y="-923"/>
                <wp:lineTo x="-797" y="20168"/>
                <wp:lineTo x="-620" y="22408"/>
                <wp:lineTo x="443" y="23727"/>
                <wp:lineTo x="531" y="23990"/>
                <wp:lineTo x="21954" y="23990"/>
                <wp:lineTo x="22043" y="23727"/>
                <wp:lineTo x="23105" y="22408"/>
                <wp:lineTo x="23282" y="527"/>
                <wp:lineTo x="22043" y="-923"/>
                <wp:lineTo x="21511" y="-1186"/>
                <wp:lineTo x="974" y="-1186"/>
              </wp:wrapPolygon>
            </wp:wrapThrough>
            <wp:docPr id="12" name="Рисунок 12" descr="https://pp.vk.me/c628428/v628428499/1d23b/e1D4ESRl7E0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8428/v628428499/1d23b/e1D4ESRl7E0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12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50">
        <w:rPr>
          <w:color w:val="auto"/>
          <w:sz w:val="24"/>
          <w:szCs w:val="24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br w:type="page"/>
      </w:r>
    </w:p>
    <w:p w:rsidR="0051384C" w:rsidRDefault="00801DB8" w:rsidP="00EE5B62">
      <w:pPr>
        <w:pStyle w:val="2"/>
        <w:numPr>
          <w:ilvl w:val="0"/>
          <w:numId w:val="0"/>
        </w:numPr>
        <w:ind w:left="360" w:hanging="360"/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</w:pPr>
      <w:r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47483645" cy="2147483645"/>
                <wp:effectExtent l="0" t="0" r="0" b="0"/>
                <wp:wrapNone/>
                <wp:docPr id="23" name="Меся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7483645" cy="2147483645"/>
                        </a:xfrm>
                        <a:prstGeom prst="mo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9D2C9" id="Месяц 23" o:spid="_x0000_s1026" type="#_x0000_t184" style="position:absolute;margin-left:0;margin-top:0;width:169093.2pt;height:169093.2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" fillcolor="#ff5c0b [3204]" strokecolor="#842b00 [1604]" strokeweight="2pt"/>
            </w:pict>
          </mc:Fallback>
        </mc:AlternateContent>
      </w:r>
      <w:r w:rsidR="005F4E79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w:drawing>
          <wp:anchor distT="0" distB="0" distL="114300" distR="114300" simplePos="0" relativeHeight="251650560" behindDoc="1" locked="0" layoutInCell="1" allowOverlap="1" wp14:anchorId="1608BD04" wp14:editId="6847FF98">
            <wp:simplePos x="0" y="0"/>
            <wp:positionH relativeFrom="column">
              <wp:posOffset>1558925</wp:posOffset>
            </wp:positionH>
            <wp:positionV relativeFrom="paragraph">
              <wp:posOffset>15875</wp:posOffset>
            </wp:positionV>
            <wp:extent cx="5365115" cy="5162550"/>
            <wp:effectExtent l="171450" t="171450" r="387985" b="361950"/>
            <wp:wrapThrough wrapText="bothSides">
              <wp:wrapPolygon edited="0">
                <wp:start x="844" y="-717"/>
                <wp:lineTo x="-690" y="-558"/>
                <wp:lineTo x="-690" y="21919"/>
                <wp:lineTo x="-383" y="22397"/>
                <wp:lineTo x="-383" y="22477"/>
                <wp:lineTo x="383" y="22875"/>
                <wp:lineTo x="460" y="23035"/>
                <wp:lineTo x="21935" y="23035"/>
                <wp:lineTo x="22012" y="22875"/>
                <wp:lineTo x="22702" y="22397"/>
                <wp:lineTo x="23009" y="21201"/>
                <wp:lineTo x="23085" y="319"/>
                <wp:lineTo x="22012" y="-558"/>
                <wp:lineTo x="21551" y="-717"/>
                <wp:lineTo x="844" y="-717"/>
              </wp:wrapPolygon>
            </wp:wrapThrough>
            <wp:docPr id="7" name="Рисунок 7" descr="https://pp.vk.me/c624826/v624826235/4b17c/DIo4d4nMsns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4826/v624826235/4b17c/DIo4d4nMsns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16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43D" w:rsidRPr="0072743D" w:rsidRDefault="00C9367F" w:rsidP="00EE5B62">
      <w:pPr>
        <w:pStyle w:val="2"/>
        <w:numPr>
          <w:ilvl w:val="0"/>
          <w:numId w:val="0"/>
        </w:numPr>
        <w:ind w:left="360" w:hanging="360"/>
        <w:rPr>
          <w:color w:val="auto"/>
          <w:sz w:val="24"/>
          <w:szCs w:val="24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2781299</wp:posOffset>
                </wp:positionH>
                <wp:positionV relativeFrom="paragraph">
                  <wp:posOffset>5067299</wp:posOffset>
                </wp:positionV>
                <wp:extent cx="4143375" cy="3819525"/>
                <wp:effectExtent l="0" t="0" r="28575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143375" cy="3819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E9EFF"/>
                            </a:gs>
                            <a:gs pos="39999">
                              <a:srgbClr val="85C2FF"/>
                            </a:gs>
                            <a:gs pos="7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path path="rect">
                            <a:fillToRect l="100000" t="100000"/>
                          </a:path>
                          <a:tileRect r="-100000" b="-100000"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67F" w:rsidRDefault="00C9367F">
                            <w:pPr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Что нельзя сделать в космосе?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 космосе сквозь толщу лет</w:t>
                            </w: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 xml:space="preserve"> Ледяной летит объект.</w:t>
                            </w: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Хвост его — полоска света,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А зовут объект…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(Комета)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Состоит из точек свет,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Полна горница планет.</w:t>
                            </w: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(Косм0с)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На каком пути ни один человек не бывал?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 xml:space="preserve"> (Млечный путь)</w:t>
                            </w: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Есть специальная труба,</w:t>
                            </w: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В ней Вселенная видна,</w:t>
                            </w: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Видят звезд калейдоскоп</w:t>
                            </w: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 xml:space="preserve"> Астрономы в …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(Телескоп)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Самый первый в космосе</w:t>
                            </w: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 xml:space="preserve"> Летел с огромной скоростью</w:t>
                            </w: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 xml:space="preserve"> Отважный русский парень,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Наш космонавт …</w:t>
                            </w:r>
                          </w:p>
                          <w:p w:rsid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  <w:r w:rsidRPr="00C9367F">
                              <w:rPr>
                                <w:lang w:val="ru-RU"/>
                              </w:rPr>
                              <w:t>(Гагарин)</w:t>
                            </w:r>
                          </w:p>
                          <w:p w:rsidR="00C9367F" w:rsidRPr="00C9367F" w:rsidRDefault="00C9367F" w:rsidP="00C9367F">
                            <w:pPr>
                              <w:spacing w:after="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left:0;text-align:left;margin-left:219pt;margin-top:399pt;width:326.25pt;height:300.75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" fillcolor="#5e9eff" strokeweight=".5pt">
                <v:fill color2="#ffebfa" rotate="t" focusposition="1,1" focussize="" colors="0 #5e9eff;26214f #85c2ff;45875f #c4d6eb;1 #ffebfa" focus="100%" type="gradientRadial">
                  <o:fill v:ext="view" type="gradientCenter"/>
                </v:fill>
                <v:textbox>
                  <w:txbxContent>
                    <w:p w:rsidR="00C9367F" w:rsidRDefault="00C9367F">
                      <w:pPr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Что нельзя сделать в космосе?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 космосе сквозь толщу лет</w:t>
                      </w: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 xml:space="preserve"> Ледяной летит объект.</w:t>
                      </w: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Хвост его — полоска света,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А зовут объект…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(Комета)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Состоит из точек свет,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Полна горница планет.</w:t>
                      </w: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(Косм0с)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На каком пути ни один человек не бывал?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 xml:space="preserve"> (Млечный путь)</w:t>
                      </w:r>
                      <w:r>
                        <w:rPr>
                          <w:lang w:val="ru-RU"/>
                        </w:rPr>
                        <w:t xml:space="preserve">  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Есть специальная труба,</w:t>
                      </w: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В ней Вселенная видна,</w:t>
                      </w: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Видят звезд калейдоскоп</w:t>
                      </w: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 xml:space="preserve"> Астрономы в …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(Телескоп)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Самый первый в космосе</w:t>
                      </w: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 xml:space="preserve"> Летел с огромной скоростью</w:t>
                      </w: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 xml:space="preserve"> Отважный русский парень,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Наш космонавт …</w:t>
                      </w:r>
                    </w:p>
                    <w:p w:rsid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  <w:r w:rsidRPr="00C9367F">
                        <w:rPr>
                          <w:lang w:val="ru-RU"/>
                        </w:rPr>
                        <w:t>(Гагарин)</w:t>
                      </w:r>
                    </w:p>
                    <w:p w:rsidR="00C9367F" w:rsidRPr="00C9367F" w:rsidRDefault="00C9367F" w:rsidP="00C9367F">
                      <w:pPr>
                        <w:spacing w:after="0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DB8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39E3BA" wp14:editId="07E23F53">
                <wp:simplePos x="0" y="0"/>
                <wp:positionH relativeFrom="column">
                  <wp:posOffset>476250</wp:posOffset>
                </wp:positionH>
                <wp:positionV relativeFrom="paragraph">
                  <wp:posOffset>2085975</wp:posOffset>
                </wp:positionV>
                <wp:extent cx="1038225" cy="866775"/>
                <wp:effectExtent l="190500" t="0" r="123825" b="200025"/>
                <wp:wrapNone/>
                <wp:docPr id="19" name="5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66775"/>
                        </a:xfrm>
                        <a:prstGeom prst="star5">
                          <a:avLst/>
                        </a:prstGeom>
                        <a:gradFill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16200000" scaled="0"/>
                        </a:gradFill>
                        <a:ln w="34925">
                          <a:solidFill>
                            <a:srgbClr val="FFFFFF"/>
                          </a:solidFill>
                        </a:ln>
                        <a:effectLst>
                          <a:outerShdw blurRad="317500" dir="2700000" algn="ctr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2700000">
                            <a:rot lat="19086000" lon="19067999" rev="3108000"/>
                          </a:camera>
                          <a:lightRig rig="threePt" dir="t">
                            <a:rot lat="0" lon="0" rev="0"/>
                          </a:lightRig>
                        </a:scene3d>
                        <a:sp3d extrusionH="38100" prstMaterial="clear">
                          <a:bevelT w="260350" h="50800" prst="softRound"/>
                          <a:bevelB prst="softRound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8110" id="5-конечная звезда 19" o:spid="_x0000_s1026" style="position:absolute;margin-left:37.5pt;margin-top:164.25pt;width:81.75pt;height:6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8225,86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" path="m1,331078r396568,2l519113,,641656,331080r396568,-2l717392,535694,839941,866773,519113,662153,198284,866773,320833,535694,1,331078xe" fillcolor="#f39" strokecolor="white" strokeweight="2.75pt">
                <v:fill color2="#36f" rotate="t" angle="180" colors="0 #f39;.25 #f63;.5 yellow;.75 #01a78f;1 #36f" focus="100%" type="gradient">
                  <o:fill v:ext="view" type="gradientUnscaled"/>
                </v:fill>
                <v:shadow on="t" color="black" opacity="28180f" offset="0,0"/>
                <o:extrusion v:ext="view" rotationangle="2745959fd,-2765621fd" viewpoint="0,0" viewpointorigin="0,0" skewangle="45" skewamt="0" type="perspective"/>
                <v:path arrowok="t" o:connecttype="custom" o:connectlocs="1,331078;396569,331080;519113,0;641656,331080;1038224,331078;717392,535694;839941,866773;519113,662153;198284,866773;320833,535694;1,331078" o:connectangles="0,0,0,0,0,0,0,0,0,0,0"/>
              </v:shape>
            </w:pict>
          </mc:Fallback>
        </mc:AlternateContent>
      </w:r>
      <w:r w:rsidR="005F4E79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DF17FA" wp14:editId="0EA7A465">
                <wp:simplePos x="0" y="0"/>
                <wp:positionH relativeFrom="column">
                  <wp:posOffset>276225</wp:posOffset>
                </wp:positionH>
                <wp:positionV relativeFrom="paragraph">
                  <wp:posOffset>3400425</wp:posOffset>
                </wp:positionV>
                <wp:extent cx="479425" cy="504825"/>
                <wp:effectExtent l="209550" t="0" r="282575" b="219075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504825"/>
                        </a:xfrm>
                        <a:prstGeom prst="star5">
                          <a:avLst/>
                        </a:prstGeom>
                        <a:gradFill>
                          <a:gsLst>
                            <a:gs pos="24570">
                              <a:srgbClr val="98C59D"/>
                            </a:gs>
                            <a:gs pos="325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32500">
                              <a:srgbClr val="E55C00"/>
                            </a:gs>
                            <a:gs pos="0">
                              <a:schemeClr val="accent2">
                                <a:lumMod val="7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8100000" scaled="1"/>
                        </a:gradFill>
                        <a:ln w="34925">
                          <a:solidFill>
                            <a:srgbClr val="FFFFFF"/>
                          </a:solidFill>
                        </a:ln>
                        <a:effectLst>
                          <a:outerShdw blurRad="317500" dir="2700000" algn="ctr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2700000">
                            <a:rot lat="19086000" lon="19067999" rev="3108000"/>
                          </a:camera>
                          <a:lightRig rig="threePt" dir="t">
                            <a:rot lat="0" lon="0" rev="0"/>
                          </a:lightRig>
                        </a:scene3d>
                        <a:sp3d extrusionH="38100" prstMaterial="clear">
                          <a:bevelT w="260350" h="50800" prst="softRound"/>
                          <a:bevelB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15C2" id="5-конечная звезда 17" o:spid="_x0000_s1026" style="position:absolute;margin-left:21.75pt;margin-top:267.75pt;width:37.75pt;height:3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94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" path="m1,192826r183124,1l239713,r56587,192827l479424,192826,331273,311998r56590,192826l239713,385649,91562,504824,148152,311998,1,192826xe" fillcolor="#e28200 [2405]" strokecolor="white" strokeweight="2.75pt">
                <v:fill color2="#ff5c0b [3204]" angle="315" colors="0 #e38400;16102f #98c59d;21299f #80dad0;21299f #e55c00;.5 #e64700;1 #ff5600" focus="100%" type="gradient"/>
                <v:shadow on="t" color="black" opacity="28180f" offset="0,0"/>
                <o:extrusion v:ext="view" rotationangle="2745959fd,-2765621fd" viewpoint="0,0" viewpointorigin="0,0" skewangle="45" skewamt="0" type="perspective"/>
                <v:path arrowok="t" o:connecttype="custom" o:connectlocs="1,192826;183125,192827;239713,0;296300,192827;479424,192826;331273,311998;387863,504824;239713,385649;91562,504824;148152,311998;1,192826" o:connectangles="0,0,0,0,0,0,0,0,0,0,0"/>
              </v:shape>
            </w:pict>
          </mc:Fallback>
        </mc:AlternateContent>
      </w:r>
      <w:r w:rsidR="005F4E79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5A709C" wp14:editId="389EFA2C">
                <wp:simplePos x="0" y="0"/>
                <wp:positionH relativeFrom="column">
                  <wp:posOffset>946150</wp:posOffset>
                </wp:positionH>
                <wp:positionV relativeFrom="paragraph">
                  <wp:posOffset>3533775</wp:posOffset>
                </wp:positionV>
                <wp:extent cx="571500" cy="733425"/>
                <wp:effectExtent l="209550" t="0" r="228600" b="180975"/>
                <wp:wrapNone/>
                <wp:docPr id="22" name="5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33425"/>
                        </a:xfrm>
                        <a:prstGeom prst="star5">
                          <a:avLst/>
                        </a:prstGeom>
                        <a:ln w="34925">
                          <a:solidFill>
                            <a:srgbClr val="FFFFFF"/>
                          </a:solidFill>
                        </a:ln>
                        <a:effectLst>
                          <a:outerShdw blurRad="317500" dir="2700000" algn="ctr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2700000">
                            <a:rot lat="19086000" lon="19067999" rev="3108000"/>
                          </a:camera>
                          <a:lightRig rig="threePt" dir="t">
                            <a:rot lat="0" lon="0" rev="0"/>
                          </a:lightRig>
                        </a:scene3d>
                        <a:sp3d extrusionH="38100" prstMaterial="clear">
                          <a:bevelT w="260350" h="50800" prst="softRound"/>
                          <a:bevelB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1829" id="5-конечная звезда 22" o:spid="_x0000_s1026" style="position:absolute;margin-left:74.5pt;margin-top:278.25pt;width:45pt;height: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733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" path="m1,280143r218294,2l285750,r67455,280145l571499,280143,394895,453280r67458,280143l285750,560283,109147,733423,176605,453280,1,280143xe" fillcolor="#ff5c0b [3204]" strokecolor="white" strokeweight="2.75pt">
                <v:shadow on="t" color="black" opacity="28180f" offset="0,0"/>
                <o:extrusion v:ext="view" rotationangle="2745959fd,-2765621fd" viewpoint="0,0" viewpointorigin="0,0" skewangle="45" skewamt="0" type="perspective"/>
                <v:path arrowok="t" o:connecttype="custom" o:connectlocs="1,280143;218295,280145;285750,0;353205,280145;571499,280143;394895,453280;462353,733423;285750,560283;109147,733423;176605,453280;1,280143" o:connectangles="0,0,0,0,0,0,0,0,0,0,0"/>
              </v:shape>
            </w:pict>
          </mc:Fallback>
        </mc:AlternateContent>
      </w:r>
      <w:r w:rsidR="005F4E79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F03A3C" wp14:editId="2BF6D7E1">
                <wp:simplePos x="0" y="0"/>
                <wp:positionH relativeFrom="column">
                  <wp:posOffset>116927</wp:posOffset>
                </wp:positionH>
                <wp:positionV relativeFrom="paragraph">
                  <wp:posOffset>4100646</wp:posOffset>
                </wp:positionV>
                <wp:extent cx="635812" cy="581025"/>
                <wp:effectExtent l="217805" t="10795" r="20320" b="287020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54918">
                          <a:off x="0" y="0"/>
                          <a:ext cx="635812" cy="581025"/>
                        </a:xfrm>
                        <a:prstGeom prst="star5">
                          <a:avLst/>
                        </a:prstGeom>
                        <a:ln w="34925">
                          <a:solidFill>
                            <a:srgbClr val="FFFFFF"/>
                          </a:solidFill>
                        </a:ln>
                        <a:effectLst>
                          <a:outerShdw blurRad="317500" dir="2700000" algn="ctr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2700000">
                            <a:rot lat="19086000" lon="19067999" rev="3108000"/>
                          </a:camera>
                          <a:lightRig rig="threePt" dir="t">
                            <a:rot lat="0" lon="0" rev="0"/>
                          </a:lightRig>
                        </a:scene3d>
                        <a:sp3d extrusionH="38100" prstMaterial="clear">
                          <a:bevelT w="260350" h="50800" prst="softRound"/>
                          <a:bevelB prst="softRound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CEADE" id="5-конечная звезда 21" o:spid="_x0000_s1026" style="position:absolute;margin-left:9.2pt;margin-top:322.9pt;width:50.05pt;height:45.75pt;rotation:3446012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5812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" path="m1,221931r242859,2l317906,r75046,221933l635811,221931,439333,359092r75049,221932l317906,443861,121430,581024,196479,359092,1,221931xe" fillcolor="#9a5800 [1637]" strokecolor="white" strokeweight="2.75pt">
                <v:fill color2="#ff9f1c [3013]" rotate="t" angle="180" colors="0 #d57f09;52429f #ffa710;1 #ffa90b" focus="100%" type="gradient">
                  <o:fill v:ext="view" type="gradientUnscaled"/>
                </v:fill>
                <v:shadow on="t" color="black" opacity="28180f" offset="0,0"/>
                <o:extrusion v:ext="view" rotationangle="2745959fd,-2765621fd" viewpoint="0,0" viewpointorigin="0,0" skewangle="45" skewamt="0" type="perspective"/>
                <v:path arrowok="t" o:connecttype="custom" o:connectlocs="1,221931;242860,221933;317906,0;392952,221933;635811,221931;439333,359092;514382,581024;317906,443861;121430,581024;196479,359092;1,221931" o:connectangles="0,0,0,0,0,0,0,0,0,0,0"/>
              </v:shape>
            </w:pict>
          </mc:Fallback>
        </mc:AlternateContent>
      </w:r>
      <w:r w:rsidR="005F4E79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C4A28A" wp14:editId="0D9C4CC5">
                <wp:simplePos x="0" y="0"/>
                <wp:positionH relativeFrom="column">
                  <wp:posOffset>46990</wp:posOffset>
                </wp:positionH>
                <wp:positionV relativeFrom="paragraph">
                  <wp:posOffset>2762250</wp:posOffset>
                </wp:positionV>
                <wp:extent cx="371475" cy="409575"/>
                <wp:effectExtent l="247650" t="0" r="219075" b="257175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083">
                          <a:off x="0" y="0"/>
                          <a:ext cx="371475" cy="409575"/>
                        </a:xfrm>
                        <a:prstGeom prst="star5">
                          <a:avLst/>
                        </a:prstGeom>
                        <a:pattFill prst="lgConfetti">
                          <a:fgClr>
                            <a:schemeClr val="accent1"/>
                          </a:fgClr>
                          <a:bgClr>
                            <a:srgbClr val="FFFF00"/>
                          </a:bgClr>
                        </a:pattFill>
                        <a:ln w="34925">
                          <a:solidFill>
                            <a:srgbClr val="FFFFFF"/>
                          </a:solidFill>
                        </a:ln>
                        <a:effectLst>
                          <a:outerShdw blurRad="317500" dir="2700000" algn="ctr">
                            <a:srgbClr val="000000">
                              <a:alpha val="43000"/>
                            </a:srgbClr>
                          </a:outerShdw>
                        </a:effectLst>
                        <a:scene3d>
                          <a:camera prst="perspectiveFront" fov="2700000">
                            <a:rot lat="19086000" lon="19067999" rev="3108000"/>
                          </a:camera>
                          <a:lightRig rig="threePt" dir="t">
                            <a:rot lat="0" lon="0" rev="0"/>
                          </a:lightRig>
                        </a:scene3d>
                        <a:sp3d extrusionH="38100" prstMaterial="clear">
                          <a:bevelT w="260350" h="50800" prst="softRound"/>
                          <a:bevelB prst="softRound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FC6F" id="5-конечная звезда 18" o:spid="_x0000_s1026" style="position:absolute;margin-left:3.7pt;margin-top:217.5pt;width:29.25pt;height:32.25pt;rotation:927425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" path="m,156443r141892,1l185738,r43845,156444l371475,156443,256682,253130r43847,156444l185738,312885,70946,409574,114793,253130,,156443xe" fillcolor="#ff5c0b [3204]" strokecolor="white" strokeweight="2.75pt">
                <v:fill r:id="rId44" o:title="" color2="yellow" type="pattern"/>
                <v:shadow on="t" color="black" opacity="28180f" offset="0,0"/>
                <o:extrusion v:ext="view" rotationangle="2745959fd,-2765621fd" viewpoint="0,0" viewpointorigin="0,0" skewangle="45" skewamt="0" type="perspective"/>
                <v:path arrowok="t" o:connecttype="custom" o:connectlocs="0,156443;141892,156444;185738,0;229583,156444;371475,156443;256682,253130;300529,409574;185738,312885;70946,409574;114793,253130;0,156443" o:connectangles="0,0,0,0,0,0,0,0,0,0,0"/>
              </v:shape>
            </w:pict>
          </mc:Fallback>
        </mc:AlternateContent>
      </w:r>
      <w:r w:rsidR="005F4E79">
        <w:rPr>
          <w:rFonts w:ascii="Tahoma" w:hAnsi="Tahoma" w:cs="Tahoma"/>
          <w:noProof/>
          <w:color w:val="2B587A"/>
          <w:sz w:val="17"/>
          <w:szCs w:val="17"/>
          <w:lang w:val="ru-RU" w:eastAsia="ru-RU"/>
        </w:rPr>
        <w:drawing>
          <wp:anchor distT="0" distB="0" distL="114300" distR="114300" simplePos="0" relativeHeight="251652608" behindDoc="1" locked="0" layoutInCell="1" allowOverlap="1" wp14:anchorId="7DD53F08" wp14:editId="78E002C6">
            <wp:simplePos x="0" y="0"/>
            <wp:positionH relativeFrom="column">
              <wp:posOffset>-342900</wp:posOffset>
            </wp:positionH>
            <wp:positionV relativeFrom="paragraph">
              <wp:posOffset>5230495</wp:posOffset>
            </wp:positionV>
            <wp:extent cx="2971800" cy="3818890"/>
            <wp:effectExtent l="171450" t="171450" r="381000" b="353060"/>
            <wp:wrapThrough wrapText="bothSides">
              <wp:wrapPolygon edited="0">
                <wp:start x="1523" y="-970"/>
                <wp:lineTo x="-1246" y="-754"/>
                <wp:lineTo x="-1246" y="21981"/>
                <wp:lineTo x="831" y="23489"/>
                <wp:lineTo x="22154" y="23489"/>
                <wp:lineTo x="22292" y="23274"/>
                <wp:lineTo x="24092" y="21765"/>
                <wp:lineTo x="24231" y="431"/>
                <wp:lineTo x="22292" y="-754"/>
                <wp:lineTo x="21462" y="-970"/>
                <wp:lineTo x="1523" y="-970"/>
              </wp:wrapPolygon>
            </wp:wrapThrough>
            <wp:docPr id="11" name="Рисунок 11" descr="https://pp.vk.me/c624826/v624826235/4b18b/5vE_sm8P0R4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4826/v624826235/4b18b/5vE_sm8P0R4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81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743D" w:rsidRPr="0072743D" w:rsidSect="004F0AD8">
      <w:type w:val="continuous"/>
      <w:pgSz w:w="12240" w:h="15840" w:code="1"/>
      <w:pgMar w:top="720" w:right="720" w:bottom="720" w:left="720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CF6" w:rsidRDefault="00C56CF6">
      <w:pPr>
        <w:spacing w:after="0"/>
      </w:pPr>
      <w:r>
        <w:separator/>
      </w:r>
    </w:p>
    <w:p w:rsidR="00C56CF6" w:rsidRDefault="00C56CF6"/>
    <w:p w:rsidR="00C56CF6" w:rsidRDefault="00C56CF6"/>
  </w:endnote>
  <w:endnote w:type="continuationSeparator" w:id="0">
    <w:p w:rsidR="00C56CF6" w:rsidRDefault="00C56CF6">
      <w:pPr>
        <w:spacing w:after="0"/>
      </w:pPr>
      <w:r>
        <w:continuationSeparator/>
      </w:r>
    </w:p>
    <w:p w:rsidR="00C56CF6" w:rsidRDefault="00C56CF6"/>
    <w:p w:rsidR="00C56CF6" w:rsidRDefault="00C56C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CF6" w:rsidRDefault="00C56CF6">
      <w:pPr>
        <w:spacing w:after="0"/>
      </w:pPr>
      <w:r>
        <w:separator/>
      </w:r>
    </w:p>
    <w:p w:rsidR="00C56CF6" w:rsidRDefault="00C56CF6"/>
    <w:p w:rsidR="00C56CF6" w:rsidRDefault="00C56CF6"/>
  </w:footnote>
  <w:footnote w:type="continuationSeparator" w:id="0">
    <w:p w:rsidR="00C56CF6" w:rsidRDefault="00C56CF6">
      <w:pPr>
        <w:spacing w:after="0"/>
      </w:pPr>
      <w:r>
        <w:continuationSeparator/>
      </w:r>
    </w:p>
    <w:p w:rsidR="00C56CF6" w:rsidRDefault="00C56CF6"/>
    <w:p w:rsidR="00C56CF6" w:rsidRDefault="00C56C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AD8" w:rsidRDefault="00C56CF6">
    <w:pPr>
      <w:pStyle w:val="ac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3052854" o:spid="_x0000_s2050" type="#_x0000_t75" style="position:absolute;margin-left:0;margin-top:0;width:1920pt;height:1200pt;z-index:-251657216;mso-position-horizontal:center;mso-position-horizontal-relative:margin;mso-position-vertical:center;mso-position-vertical-relative:margin" o:allowincell="f">
          <v:imagedata r:id="rId1" o:title="spa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7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564C88" w:rsidRPr="00564C88" w:rsidTr="00564C88">
      <w:trPr>
        <w:jc w:val="center"/>
      </w:trPr>
      <w:tc>
        <w:tcPr>
          <w:tcW w:w="5746" w:type="dxa"/>
          <w:shd w:val="clear" w:color="auto" w:fill="auto"/>
        </w:tcPr>
        <w:p w:rsidR="00564C88" w:rsidRPr="00564C88" w:rsidRDefault="00C56CF6" w:rsidP="00F62569">
          <w:pPr>
            <w:pStyle w:val="ac"/>
            <w:rPr>
              <w:szCs w:val="24"/>
              <w:lang w:val="ru-RU"/>
            </w:rPr>
          </w:pPr>
          <w:r>
            <w:rPr>
              <w:noProof/>
              <w:szCs w:val="24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463052855" o:spid="_x0000_s2051" type="#_x0000_t75" style="position:absolute;margin-left:-415.5pt;margin-top:-241.15pt;width:1920pt;height:1200pt;z-index:-251656192;mso-position-horizontal-relative:margin;mso-position-vertical-relative:margin" o:allowincell="f">
                <v:imagedata r:id="rId1" o:title="space"/>
                <w10:wrap anchorx="margin" anchory="margin"/>
              </v:shape>
            </w:pict>
          </w:r>
          <w:r w:rsidR="00564C88" w:rsidRPr="00564C88">
            <w:rPr>
              <w:szCs w:val="24"/>
              <w:lang w:val="ru-RU"/>
            </w:rPr>
            <w:t xml:space="preserve"> </w:t>
          </w:r>
          <w:r w:rsidR="00034C76">
            <w:rPr>
              <w:szCs w:val="24"/>
              <w:lang w:val="ru-RU"/>
            </w:rPr>
            <w:t>Самые горячие новости</w:t>
          </w:r>
          <w:r w:rsidR="00564C88" w:rsidRPr="00564C88">
            <w:rPr>
              <w:szCs w:val="24"/>
              <w:lang w:val="ru-RU"/>
            </w:rPr>
            <w:t xml:space="preserve">| </w:t>
          </w:r>
          <w:r w:rsidR="00564C88" w:rsidRPr="00564C88">
            <w:rPr>
              <w:rStyle w:val="afd"/>
              <w:caps w:val="0"/>
              <w:sz w:val="16"/>
              <w:szCs w:val="24"/>
              <w:lang w:val="ru-RU"/>
            </w:rPr>
            <w:t>Выпуск №</w:t>
          </w:r>
          <w:r w:rsidR="00564C88" w:rsidRPr="00564C88">
            <w:rPr>
              <w:szCs w:val="24"/>
              <w:lang w:val="ru-RU"/>
            </w:rPr>
            <w:t xml:space="preserve"> </w:t>
          </w:r>
          <w:r w:rsidR="00034C76">
            <w:rPr>
              <w:szCs w:val="24"/>
              <w:lang w:val="ru-RU"/>
            </w:rPr>
            <w:t>1</w:t>
          </w:r>
        </w:p>
      </w:tc>
      <w:tc>
        <w:tcPr>
          <w:tcW w:w="5748" w:type="dxa"/>
          <w:shd w:val="clear" w:color="auto" w:fill="auto"/>
        </w:tcPr>
        <w:p w:rsidR="00564C88" w:rsidRPr="00564C88" w:rsidRDefault="00564C88" w:rsidP="00F62569">
          <w:pPr>
            <w:pStyle w:val="ac"/>
            <w:jc w:val="right"/>
            <w:rPr>
              <w:rStyle w:val="ab"/>
              <w:szCs w:val="24"/>
              <w:lang w:val="ru-RU"/>
            </w:rPr>
          </w:pPr>
          <w:r w:rsidRPr="00564C88">
            <w:rPr>
              <w:rStyle w:val="ab"/>
              <w:szCs w:val="24"/>
              <w:lang w:val="ru-RU"/>
            </w:rPr>
            <w:fldChar w:fldCharType="begin"/>
          </w:r>
          <w:r w:rsidRPr="00564C88">
            <w:rPr>
              <w:rStyle w:val="ab"/>
              <w:szCs w:val="24"/>
              <w:lang w:val="ru-RU"/>
            </w:rPr>
            <w:instrText xml:space="preserve"> PAGE   \* MERGEFORMAT </w:instrText>
          </w:r>
          <w:r w:rsidRPr="00564C88">
            <w:rPr>
              <w:rStyle w:val="ab"/>
              <w:szCs w:val="24"/>
              <w:lang w:val="ru-RU"/>
            </w:rPr>
            <w:fldChar w:fldCharType="separate"/>
          </w:r>
          <w:r w:rsidR="005A7C01">
            <w:rPr>
              <w:rStyle w:val="ab"/>
              <w:noProof/>
              <w:szCs w:val="24"/>
              <w:lang w:val="ru-RU"/>
            </w:rPr>
            <w:t>4</w:t>
          </w:r>
          <w:r w:rsidRPr="00564C88">
            <w:rPr>
              <w:rStyle w:val="ab"/>
              <w:szCs w:val="24"/>
              <w:lang w:val="ru-RU"/>
            </w:rPr>
            <w:fldChar w:fldCharType="end"/>
          </w:r>
        </w:p>
      </w:tc>
    </w:tr>
  </w:tbl>
  <w:p w:rsidR="0001065E" w:rsidRPr="00564C88" w:rsidRDefault="00797CD0">
    <w:pPr>
      <w:pStyle w:val="af8"/>
      <w:ind w:left="-218"/>
      <w:rPr>
        <w:lang w:val="ru-RU"/>
      </w:rPr>
    </w:pPr>
    <w:r w:rsidRPr="00564C88">
      <w:rPr>
        <w:lang w:val="ru-RU" w:eastAsia="ru-RU"/>
      </w:rPr>
      <mc:AlternateContent>
        <mc:Choice Requires="wps">
          <w:drawing>
            <wp:inline distT="0" distB="0" distL="0" distR="0" wp14:anchorId="2A686C41" wp14:editId="030DC60B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EA97355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:rsidR="0001065E" w:rsidRPr="00564C88" w:rsidRDefault="0001065E">
    <w:pPr>
      <w:pStyle w:val="af8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7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  <w:gridCol w:w="5745"/>
    </w:tblGrid>
    <w:tr w:rsidR="00564C88" w:rsidTr="00564C88">
      <w:trPr>
        <w:cantSplit/>
      </w:trPr>
      <w:tc>
        <w:tcPr>
          <w:tcW w:w="5746" w:type="dxa"/>
          <w:vAlign w:val="bottom"/>
        </w:tcPr>
        <w:p w:rsidR="00564C88" w:rsidRPr="006474FE" w:rsidRDefault="00C56CF6" w:rsidP="00F62569">
          <w:pPr>
            <w:pStyle w:val="ac"/>
            <w:rPr>
              <w:szCs w:val="24"/>
              <w:lang w:val="ru-RU"/>
            </w:rPr>
          </w:pPr>
          <w:r>
            <w:rPr>
              <w:noProof/>
              <w:szCs w:val="24"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463052853" o:spid="_x0000_s2049" type="#_x0000_t75" style="position:absolute;margin-left:0;margin-top:0;width:1920pt;height:1200pt;z-index:-251658240;mso-position-horizontal:center;mso-position-horizontal-relative:margin;mso-position-vertical:center;mso-position-vertical-relative:margin" o:allowincell="f">
                <v:imagedata r:id="rId1" o:title="space"/>
                <w10:wrap anchorx="margin" anchory="margin"/>
              </v:shape>
            </w:pict>
          </w:r>
          <w:r w:rsidR="00564C88" w:rsidRPr="006474FE">
            <w:rPr>
              <w:szCs w:val="24"/>
              <w:lang w:val="ru-RU"/>
            </w:rPr>
            <w:t>НАЗВАНИЕ ПОДЗАГОЛОВОК</w:t>
          </w:r>
        </w:p>
      </w:tc>
      <w:tc>
        <w:tcPr>
          <w:tcW w:w="5745" w:type="dxa"/>
          <w:vAlign w:val="bottom"/>
        </w:tcPr>
        <w:p w:rsidR="00564C88" w:rsidRPr="006474FE" w:rsidRDefault="00564C88" w:rsidP="00F62569">
          <w:pPr>
            <w:pStyle w:val="afc"/>
            <w:rPr>
              <w:szCs w:val="24"/>
              <w:lang w:val="ru-RU"/>
            </w:rPr>
          </w:pPr>
          <w:r w:rsidRPr="006474FE">
            <w:rPr>
              <w:szCs w:val="24"/>
              <w:lang w:val="ru-RU"/>
            </w:rPr>
            <w:t>Выпуск №</w:t>
          </w:r>
          <w:r w:rsidRPr="006474FE">
            <w:rPr>
              <w:szCs w:val="24"/>
            </w:rPr>
            <w:t xml:space="preserve"> </w:t>
          </w:r>
        </w:p>
      </w:tc>
    </w:tr>
  </w:tbl>
  <w:p w:rsidR="0001065E" w:rsidRDefault="0001065E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7A28CF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1B46930"/>
    <w:lvl w:ilvl="0">
      <w:start w:val="1"/>
      <w:numFmt w:val="bullet"/>
      <w:pStyle w:val="a0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 w15:restartNumberingAfterBreak="0">
    <w:nsid w:val="058B52FB"/>
    <w:multiLevelType w:val="hybridMultilevel"/>
    <w:tmpl w:val="542EB9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62CFF"/>
    <w:multiLevelType w:val="hybridMultilevel"/>
    <w:tmpl w:val="3B6E499A"/>
    <w:lvl w:ilvl="0" w:tplc="F636186E">
      <w:start w:val="1"/>
      <w:numFmt w:val="bullet"/>
      <w:pStyle w:val="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9154F2"/>
    <w:multiLevelType w:val="hybridMultilevel"/>
    <w:tmpl w:val="456CC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02545"/>
    <w:multiLevelType w:val="hybridMultilevel"/>
    <w:tmpl w:val="BAE8F4DE"/>
    <w:lvl w:ilvl="0" w:tplc="FAC88A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4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767"/>
    <w:rsid w:val="00001997"/>
    <w:rsid w:val="0001065E"/>
    <w:rsid w:val="00034C76"/>
    <w:rsid w:val="000B15A8"/>
    <w:rsid w:val="000C22EB"/>
    <w:rsid w:val="00236F30"/>
    <w:rsid w:val="002437E6"/>
    <w:rsid w:val="002A10FB"/>
    <w:rsid w:val="00341F09"/>
    <w:rsid w:val="003A77FC"/>
    <w:rsid w:val="004F0AD8"/>
    <w:rsid w:val="00512641"/>
    <w:rsid w:val="0051384C"/>
    <w:rsid w:val="0056146B"/>
    <w:rsid w:val="00564C88"/>
    <w:rsid w:val="005817EE"/>
    <w:rsid w:val="005A7C01"/>
    <w:rsid w:val="005F4E79"/>
    <w:rsid w:val="00600236"/>
    <w:rsid w:val="006628FE"/>
    <w:rsid w:val="006B4EA4"/>
    <w:rsid w:val="0072272F"/>
    <w:rsid w:val="0072743D"/>
    <w:rsid w:val="00763B2D"/>
    <w:rsid w:val="00766F95"/>
    <w:rsid w:val="00797CD0"/>
    <w:rsid w:val="007B3CAB"/>
    <w:rsid w:val="00801DB8"/>
    <w:rsid w:val="00810ED4"/>
    <w:rsid w:val="00837FC6"/>
    <w:rsid w:val="00876250"/>
    <w:rsid w:val="00910AFC"/>
    <w:rsid w:val="00990250"/>
    <w:rsid w:val="009B5BB0"/>
    <w:rsid w:val="009F4D8E"/>
    <w:rsid w:val="009F6A50"/>
    <w:rsid w:val="00A25DD7"/>
    <w:rsid w:val="00A440DE"/>
    <w:rsid w:val="00A96350"/>
    <w:rsid w:val="00AC204F"/>
    <w:rsid w:val="00B12BD8"/>
    <w:rsid w:val="00B15D3F"/>
    <w:rsid w:val="00B5025B"/>
    <w:rsid w:val="00B645FC"/>
    <w:rsid w:val="00BD7DDE"/>
    <w:rsid w:val="00BE6710"/>
    <w:rsid w:val="00C56CF6"/>
    <w:rsid w:val="00C87B62"/>
    <w:rsid w:val="00C9367F"/>
    <w:rsid w:val="00CA4767"/>
    <w:rsid w:val="00CA7989"/>
    <w:rsid w:val="00D82012"/>
    <w:rsid w:val="00E25044"/>
    <w:rsid w:val="00EE5B62"/>
    <w:rsid w:val="00EF0B07"/>
    <w:rsid w:val="00F60E08"/>
    <w:rsid w:val="00FF5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uiPriority="0" w:qFormat="1"/>
    <w:lsdException w:name="heading 4" w:semiHidden="1" w:uiPriority="0" w:unhideWhenUsed="1" w:qFormat="1"/>
    <w:lsdException w:name="heading 5" w:uiPriority="0" w:qFormat="1"/>
    <w:lsdException w:name="heading 6" w:semiHidden="1" w:uiPriority="1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1">
    <w:name w:val="heading 1"/>
    <w:basedOn w:val="a1"/>
    <w:next w:val="a1"/>
    <w:link w:val="10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20">
    <w:name w:val="heading 2"/>
    <w:basedOn w:val="a1"/>
    <w:next w:val="a1"/>
    <w:link w:val="21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3">
    <w:name w:val="heading 3"/>
    <w:basedOn w:val="a1"/>
    <w:next w:val="a1"/>
    <w:link w:val="30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4">
    <w:name w:val="heading 4"/>
    <w:basedOn w:val="a1"/>
    <w:next w:val="a1"/>
    <w:link w:val="40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5">
    <w:name w:val="heading 5"/>
    <w:basedOn w:val="a1"/>
    <w:next w:val="a1"/>
    <w:link w:val="50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6">
    <w:name w:val="heading 6"/>
    <w:basedOn w:val="a1"/>
    <w:next w:val="a1"/>
    <w:link w:val="60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a6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a6">
    <w:name w:val="Название Знак"/>
    <w:basedOn w:val="a2"/>
    <w:link w:val="a5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a7">
    <w:name w:val="Subtitle"/>
    <w:basedOn w:val="a1"/>
    <w:next w:val="a1"/>
    <w:link w:val="a8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a8">
    <w:name w:val="Подзаголовок Знак"/>
    <w:basedOn w:val="a2"/>
    <w:link w:val="a7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10">
    <w:name w:val="Заголовок 1 Знак"/>
    <w:basedOn w:val="a2"/>
    <w:link w:val="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a9">
    <w:name w:val="caption"/>
    <w:basedOn w:val="a1"/>
    <w:next w:val="a1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21">
    <w:name w:val="Заголовок 2 Знак"/>
    <w:basedOn w:val="a2"/>
    <w:link w:val="20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aa">
    <w:name w:val="Emphasis"/>
    <w:aliases w:val="Знак Знак3 Char"/>
    <w:basedOn w:val="a2"/>
    <w:uiPriority w:val="20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30">
    <w:name w:val="Заголовок 3 Знак"/>
    <w:basedOn w:val="a2"/>
    <w:link w:val="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ab">
    <w:name w:val="page number"/>
    <w:aliases w:val="Subtitle Char2,Subtitle Char1 Char1"/>
    <w:basedOn w:val="a2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ac">
    <w:name w:val="header"/>
    <w:aliases w:val="Знак Знак3"/>
    <w:basedOn w:val="a1"/>
    <w:link w:val="ad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ad">
    <w:name w:val="Верхний колонтитул Знак"/>
    <w:aliases w:val="Знак Знак3 Знак"/>
    <w:basedOn w:val="a2"/>
    <w:link w:val="ac"/>
    <w:uiPriority w:val="99"/>
    <w:rPr>
      <w:caps/>
      <w:color w:val="FF5C0B" w:themeColor="accent1"/>
      <w:sz w:val="20"/>
    </w:rPr>
  </w:style>
  <w:style w:type="paragraph" w:customStyle="1" w:styleId="ae">
    <w:name w:val="Имя"/>
    <w:basedOn w:val="a1"/>
    <w:qFormat/>
    <w:rPr>
      <w:color w:val="404040" w:themeColor="text1" w:themeTint="BF"/>
      <w:sz w:val="22"/>
    </w:rPr>
  </w:style>
  <w:style w:type="paragraph" w:customStyle="1" w:styleId="af">
    <w:name w:val="Текст таблицы на боковой полосе"/>
    <w:basedOn w:val="a1"/>
    <w:qFormat/>
    <w:rPr>
      <w:sz w:val="16"/>
    </w:rPr>
  </w:style>
  <w:style w:type="character" w:customStyle="1" w:styleId="40">
    <w:name w:val="Заголовок 4 Знак"/>
    <w:basedOn w:val="a2"/>
    <w:link w:val="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50">
    <w:name w:val="Заголовок 5 Знак"/>
    <w:basedOn w:val="a2"/>
    <w:link w:val="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af0">
    <w:name w:val="Контактные данные"/>
    <w:basedOn w:val="a1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22">
    <w:name w:val="Подпись 2"/>
    <w:basedOn w:val="a1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af1">
    <w:name w:val="Выноска"/>
    <w:basedOn w:val="a1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af2">
    <w:name w:val="Текст на боковой полосе"/>
    <w:basedOn w:val="a1"/>
    <w:qFormat/>
    <w:pPr>
      <w:ind w:left="-216" w:right="-144"/>
    </w:pPr>
    <w:rPr>
      <w:sz w:val="16"/>
    </w:rPr>
  </w:style>
  <w:style w:type="character" w:customStyle="1" w:styleId="60">
    <w:name w:val="Заголовок 6 Знак"/>
    <w:basedOn w:val="a2"/>
    <w:link w:val="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af3">
    <w:name w:val="Заголовок сзади"/>
    <w:basedOn w:val="a1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af4">
    <w:name w:val="Подзаголовок сзади"/>
    <w:basedOn w:val="a1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af5">
    <w:name w:val="Обратный адрес"/>
    <w:basedOn w:val="a1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f6">
    <w:name w:val="Адрес"/>
    <w:basedOn w:val="a1"/>
    <w:qFormat/>
    <w:pPr>
      <w:spacing w:after="0"/>
    </w:pPr>
    <w:rPr>
      <w:sz w:val="20"/>
    </w:rPr>
  </w:style>
  <w:style w:type="table" w:styleId="af7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af9">
    <w:name w:val="Balloon Text"/>
    <w:basedOn w:val="a1"/>
    <w:link w:val="afa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afb">
    <w:name w:val="Placeholder Text"/>
    <w:basedOn w:val="a2"/>
    <w:uiPriority w:val="99"/>
    <w:semiHidden/>
    <w:rPr>
      <w:color w:val="808080"/>
    </w:rPr>
  </w:style>
  <w:style w:type="paragraph" w:customStyle="1" w:styleId="afc">
    <w:name w:val="Номер выпуска"/>
    <w:basedOn w:val="ac"/>
    <w:link w:val="afd"/>
    <w:qFormat/>
    <w:pPr>
      <w:jc w:val="right"/>
    </w:pPr>
    <w:rPr>
      <w:caps w:val="0"/>
      <w:color w:val="808080" w:themeColor="background1" w:themeShade="80"/>
    </w:rPr>
  </w:style>
  <w:style w:type="paragraph" w:styleId="afe">
    <w:name w:val="Normal (Web)"/>
    <w:basedOn w:val="a1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aff">
    <w:name w:val="Боковая полоса: фотография"/>
    <w:basedOn w:val="a1"/>
    <w:qFormat/>
    <w:pPr>
      <w:spacing w:after="0"/>
      <w:ind w:left="-317"/>
    </w:pPr>
    <w:rPr>
      <w:noProof/>
      <w:sz w:val="12"/>
    </w:rPr>
  </w:style>
  <w:style w:type="character" w:customStyle="1" w:styleId="afd">
    <w:name w:val="Номер выпуска Знак"/>
    <w:basedOn w:val="a2"/>
    <w:link w:val="afc"/>
    <w:rPr>
      <w:color w:val="808080" w:themeColor="background1" w:themeShade="80"/>
      <w:sz w:val="20"/>
    </w:rPr>
  </w:style>
  <w:style w:type="paragraph" w:styleId="aff0">
    <w:name w:val="footer"/>
    <w:basedOn w:val="a1"/>
    <w:link w:val="aff1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aff1">
    <w:name w:val="Нижний колонтитул Знак"/>
    <w:basedOn w:val="a2"/>
    <w:link w:val="aff0"/>
    <w:uiPriority w:val="99"/>
    <w:rPr>
      <w:color w:val="262626" w:themeColor="text1" w:themeTint="D9"/>
      <w:sz w:val="18"/>
    </w:rPr>
  </w:style>
  <w:style w:type="character" w:styleId="aff2">
    <w:name w:val="annotation reference"/>
    <w:aliases w:val="Header Char2,Знак Знак3 Char2"/>
    <w:basedOn w:val="a2"/>
    <w:uiPriority w:val="99"/>
    <w:semiHidden/>
    <w:unhideWhenUsed/>
    <w:rPr>
      <w:sz w:val="16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Pr>
      <w:sz w:val="20"/>
      <w:szCs w:val="20"/>
    </w:rPr>
  </w:style>
  <w:style w:type="character" w:customStyle="1" w:styleId="aff4">
    <w:name w:val="Текст примечания Знак"/>
    <w:basedOn w:val="a2"/>
    <w:link w:val="aff3"/>
    <w:uiPriority w:val="99"/>
    <w:semiHidden/>
    <w:rPr>
      <w:color w:val="262626" w:themeColor="text1" w:themeTint="D9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aff7">
    <w:name w:val="FollowedHyperlink"/>
    <w:basedOn w:val="a2"/>
    <w:uiPriority w:val="99"/>
    <w:semiHidden/>
    <w:unhideWhenUsed/>
    <w:rPr>
      <w:color w:val="E3791C" w:themeColor="followedHyperlink"/>
      <w:u w:val="single"/>
    </w:rPr>
  </w:style>
  <w:style w:type="character" w:styleId="aff8">
    <w:name w:val="Hyperlink"/>
    <w:basedOn w:val="a2"/>
    <w:uiPriority w:val="99"/>
    <w:unhideWhenUsed/>
    <w:rPr>
      <w:color w:val="BC2700" w:themeColor="hyperlink"/>
      <w:u w:val="single"/>
    </w:rPr>
  </w:style>
  <w:style w:type="paragraph" w:styleId="a0">
    <w:name w:val="List Bullet"/>
    <w:basedOn w:val="a1"/>
    <w:unhideWhenUsed/>
    <w:pPr>
      <w:numPr>
        <w:numId w:val="6"/>
      </w:numPr>
      <w:contextualSpacing/>
    </w:pPr>
    <w:rPr>
      <w:b/>
    </w:rPr>
  </w:style>
  <w:style w:type="paragraph" w:styleId="aff9">
    <w:name w:val="List Continue"/>
    <w:basedOn w:val="a1"/>
    <w:unhideWhenUsed/>
    <w:pPr>
      <w:spacing w:after="120"/>
      <w:ind w:left="360"/>
    </w:pPr>
  </w:style>
  <w:style w:type="paragraph" w:customStyle="1" w:styleId="affa">
    <w:name w:val="Ном. страницы"/>
    <w:basedOn w:val="a1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affb">
    <w:name w:val="Выделенный текст на боковой полосе"/>
    <w:basedOn w:val="a1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affc">
    <w:name w:val="Strong"/>
    <w:basedOn w:val="a2"/>
    <w:uiPriority w:val="22"/>
    <w:unhideWhenUsed/>
    <w:qFormat/>
    <w:rPr>
      <w:b/>
      <w:bCs/>
    </w:rPr>
  </w:style>
  <w:style w:type="paragraph" w:customStyle="1" w:styleId="affd">
    <w:name w:val="Заголовок с интервалом"/>
    <w:basedOn w:val="a1"/>
    <w:qFormat/>
    <w:pPr>
      <w:spacing w:after="60"/>
      <w:ind w:left="-230"/>
    </w:pPr>
  </w:style>
  <w:style w:type="paragraph" w:styleId="a">
    <w:name w:val="List Number"/>
    <w:basedOn w:val="a1"/>
    <w:uiPriority w:val="99"/>
    <w:unhideWhenUsed/>
    <w:pPr>
      <w:numPr>
        <w:numId w:val="3"/>
      </w:numPr>
      <w:contextualSpacing/>
    </w:pPr>
  </w:style>
  <w:style w:type="paragraph" w:styleId="2">
    <w:name w:val="List Bullet 2"/>
    <w:basedOn w:val="a1"/>
    <w:uiPriority w:val="99"/>
    <w:unhideWhenUsed/>
    <w:pPr>
      <w:numPr>
        <w:numId w:val="7"/>
      </w:numPr>
      <w:spacing w:after="60"/>
    </w:pPr>
  </w:style>
  <w:style w:type="paragraph" w:customStyle="1" w:styleId="affe">
    <w:name w:val="Заголовок боковой полосы"/>
    <w:basedOn w:val="a1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afff">
    <w:name w:val="Фотография на боковой полосе"/>
    <w:basedOn w:val="a1"/>
    <w:qFormat/>
    <w:pPr>
      <w:spacing w:after="0"/>
      <w:ind w:left="-317"/>
    </w:pPr>
    <w:rPr>
      <w:noProof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k.com/photo183181826_382648884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hyperlink" Target="https://vk.com/photo154450303_382594557" TargetMode="External"/><Relationship Id="rId42" Type="http://schemas.openxmlformats.org/officeDocument/2006/relationships/hyperlink" Target="https://vk.com/photo94456235_382120250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5" Type="http://schemas.openxmlformats.org/officeDocument/2006/relationships/image" Target="media/image12.jpg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k.com/photo183181826_382651260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vk.com/photo94456235_382286545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s://vk.com/photo112433499_382622344" TargetMode="External"/><Relationship Id="rId45" Type="http://schemas.openxmlformats.org/officeDocument/2006/relationships/hyperlink" Target="https://vk.com/photo94456235_382120256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s://vk.com/photo183181826_380513109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6.gif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10.gif"/><Relationship Id="rId27" Type="http://schemas.openxmlformats.org/officeDocument/2006/relationships/image" Target="media/image14.jpeg"/><Relationship Id="rId30" Type="http://schemas.openxmlformats.org/officeDocument/2006/relationships/hyperlink" Target="http://ria.ru/science/20150928/1287403420.html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0;&#1072;&#1085;&#1072;\AppData\Roaming\Microsoft\&#1064;&#1072;&#1073;&#1083;&#1086;&#1085;&#1099;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BDEE6-DF24-4567-9368-9F9AABE863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0A9D06-3FC8-4BCF-B8AA-E59A48885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0</TotalTime>
  <Pages>1</Pages>
  <Words>560</Words>
  <Characters>3194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2015-09-28T10:16:00Z</dcterms:created>
  <dcterms:modified xsi:type="dcterms:W3CDTF">2015-10-14T07:32:00Z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